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A156F9" w14:textId="77777777" w:rsidR="00202962" w:rsidRDefault="00B14057" w:rsidP="00202962">
      <w:pPr>
        <w:spacing w:after="12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67456" behindDoc="1" locked="1" layoutInCell="1" allowOverlap="1" wp14:anchorId="1C97F085" wp14:editId="1722C0BE">
                <wp:simplePos x="0" y="0"/>
                <wp:positionH relativeFrom="page">
                  <wp:posOffset>0</wp:posOffset>
                </wp:positionH>
                <wp:positionV relativeFrom="paragraph">
                  <wp:posOffset>-457200</wp:posOffset>
                </wp:positionV>
                <wp:extent cx="2596515" cy="10058400"/>
                <wp:effectExtent l="0" t="0" r="0" b="0"/>
                <wp:wrapNone/>
                <wp:docPr id="3" name="Group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6515" cy="10058400"/>
                          <a:chOff x="-600892" y="-15243"/>
                          <a:chExt cx="2596515" cy="10060219"/>
                        </a:xfrm>
                      </wpg:grpSpPr>
                      <wps:wsp>
                        <wps:cNvPr id="2" name="Rectangle 2"/>
                        <wps:cNvSpPr/>
                        <wps:spPr>
                          <a:xfrm>
                            <a:off x="-600892" y="-15243"/>
                            <a:ext cx="2596515" cy="10060219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Freeform 3" descr="Header accent box"/>
                        <wps:cNvSpPr>
                          <a:spLocks/>
                        </wps:cNvSpPr>
                        <wps:spPr bwMode="auto">
                          <a:xfrm>
                            <a:off x="0" y="-15243"/>
                            <a:ext cx="998474" cy="1306522"/>
                          </a:xfrm>
                          <a:custGeom>
                            <a:avLst/>
                            <a:gdLst>
                              <a:gd name="T0" fmla="*/ 0 w 1506"/>
                              <a:gd name="T1" fmla="*/ 2757 h 2757"/>
                              <a:gd name="T2" fmla="*/ 1505 w 1506"/>
                              <a:gd name="T3" fmla="*/ 2757 h 2757"/>
                              <a:gd name="T4" fmla="*/ 1505 w 1506"/>
                              <a:gd name="T5" fmla="*/ 0 h 2757"/>
                              <a:gd name="T6" fmla="*/ 0 w 1506"/>
                              <a:gd name="T7" fmla="*/ 0 h 2757"/>
                              <a:gd name="T8" fmla="*/ 0 w 1506"/>
                              <a:gd name="T9" fmla="*/ 2757 h 27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06" h="2757">
                                <a:moveTo>
                                  <a:pt x="0" y="2757"/>
                                </a:moveTo>
                                <a:lnTo>
                                  <a:pt x="1505" y="2757"/>
                                </a:lnTo>
                                <a:lnTo>
                                  <a:pt x="15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57"/>
                                </a:lnTo>
                                <a:close/>
                              </a:path>
                            </a:pathLst>
                          </a:cu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DDC609" id="Group 3" o:spid="_x0000_s1026" alt="&quot;&quot;" style="position:absolute;margin-left:0;margin-top:-36pt;width:204.45pt;height:11in;z-index:-251649024;mso-position-horizontal-relative:page;mso-width-relative:margin;mso-height-relative:margin" coordorigin="-6008,-152" coordsize="25965,1006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">
                <v:rect id="Rectangle 2" o:spid="_x0000_s1027" style="position:absolute;left:-6008;top:-152;width:25964;height:10060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" fillcolor="#1a4bc7 [2407]" stroked="f"/>
                <v:shape id="Freeform 3" o:spid="_x0000_s1028" alt="Header accent box" style="position:absolute;top:-152;width:9984;height:13064;visibility:visible;mso-wrap-style:square;v-text-anchor:top" coordsize="1506,2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" path="m,2757r1505,l1505,,,,,2757xe" fillcolor="white [3201]" strokecolor="black [3200]" strokeweight="1pt">
                  <v:stroke joinstyle="miter"/>
                  <v:path arrowok="t" o:connecttype="custom" o:connectlocs="0,1306522;997811,1306522;997811,0;0,0;0,1306522" o:connectangles="0,0,0,0,0"/>
                </v:shape>
                <w10:wrap anchorx="page"/>
                <w10:anchorlock/>
              </v:group>
            </w:pict>
          </mc:Fallback>
        </mc:AlternateContent>
      </w:r>
    </w:p>
    <w:tbl>
      <w:tblPr>
        <w:tblW w:w="4792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Caption w:val="Layout table"/>
      </w:tblPr>
      <w:tblGrid>
        <w:gridCol w:w="2497"/>
        <w:gridCol w:w="867"/>
        <w:gridCol w:w="686"/>
        <w:gridCol w:w="810"/>
        <w:gridCol w:w="90"/>
        <w:gridCol w:w="1710"/>
        <w:gridCol w:w="3691"/>
      </w:tblGrid>
      <w:tr w:rsidR="00B14057" w:rsidRPr="0085363C" w14:paraId="264D4084" w14:textId="77777777" w:rsidTr="0026294A">
        <w:trPr>
          <w:trHeight w:val="891"/>
          <w:jc w:val="center"/>
        </w:trPr>
        <w:tc>
          <w:tcPr>
            <w:tcW w:w="2497" w:type="dxa"/>
          </w:tcPr>
          <w:p w14:paraId="75924321" w14:textId="31B74618" w:rsidR="00B14057" w:rsidRPr="00463D03" w:rsidRDefault="00463D03" w:rsidP="00480010">
            <w:pPr>
              <w:pStyle w:val="Title"/>
              <w:rPr>
                <w:color w:val="000000" w:themeColor="text1"/>
              </w:rPr>
            </w:pPr>
            <w:r w:rsidRPr="00463D03">
              <w:rPr>
                <w:color w:val="000000" w:themeColor="text1"/>
              </w:rPr>
              <w:t>JB</w:t>
            </w:r>
          </w:p>
        </w:tc>
        <w:tc>
          <w:tcPr>
            <w:tcW w:w="867" w:type="dxa"/>
          </w:tcPr>
          <w:p w14:paraId="07263D6E" w14:textId="77777777" w:rsidR="00B14057" w:rsidRPr="002139DC" w:rsidRDefault="00B14057" w:rsidP="00B14057"/>
        </w:tc>
        <w:tc>
          <w:tcPr>
            <w:tcW w:w="6987" w:type="dxa"/>
            <w:gridSpan w:val="5"/>
          </w:tcPr>
          <w:p w14:paraId="610F62C6" w14:textId="35BED301" w:rsidR="00B14057" w:rsidRPr="00E70BE7" w:rsidRDefault="00463D03" w:rsidP="00480010">
            <w:pPr>
              <w:pStyle w:val="Subtitle"/>
            </w:pPr>
            <w:r>
              <w:t>Jacky Brown</w:t>
            </w:r>
          </w:p>
        </w:tc>
      </w:tr>
      <w:tr w:rsidR="00B14057" w:rsidRPr="0085363C" w14:paraId="10C325C9" w14:textId="77777777" w:rsidTr="000C1B95">
        <w:trPr>
          <w:trHeight w:val="1467"/>
          <w:jc w:val="center"/>
        </w:trPr>
        <w:tc>
          <w:tcPr>
            <w:tcW w:w="2497" w:type="dxa"/>
          </w:tcPr>
          <w:p w14:paraId="7CB0C1B8" w14:textId="77777777" w:rsidR="00B14057" w:rsidRDefault="00B14057" w:rsidP="00B14057"/>
        </w:tc>
        <w:tc>
          <w:tcPr>
            <w:tcW w:w="867" w:type="dxa"/>
          </w:tcPr>
          <w:p w14:paraId="2404B1C5" w14:textId="77777777" w:rsidR="00B14057" w:rsidRPr="002139DC" w:rsidRDefault="00B14057" w:rsidP="00B14057"/>
        </w:tc>
        <w:tc>
          <w:tcPr>
            <w:tcW w:w="6987" w:type="dxa"/>
            <w:gridSpan w:val="5"/>
          </w:tcPr>
          <w:p w14:paraId="6324AB0E" w14:textId="77777777" w:rsidR="00B14057" w:rsidRPr="00A65B3F" w:rsidRDefault="00000000" w:rsidP="00480010">
            <w:sdt>
              <w:sdtPr>
                <w:id w:val="-468289007"/>
                <w:placeholder>
                  <w:docPart w:val="0BBE9333D1590849AE70A562FE6360BC"/>
                </w:placeholder>
                <w:temporary/>
                <w:showingPlcHdr/>
                <w15:appearance w15:val="hidden"/>
              </w:sdtPr>
              <w:sdtContent>
                <w:r w:rsidR="00480010" w:rsidRPr="00D05881">
                  <w:t xml:space="preserve">Experienced woodworker with 5+ years of experience in designing and crafting custom furniture and cabinetry. Proficient in </w:t>
                </w:r>
                <w:r w:rsidR="007918FE" w:rsidRPr="00D05881">
                  <w:t>using a</w:t>
                </w:r>
                <w:r w:rsidR="00480010" w:rsidRPr="00D05881">
                  <w:t xml:space="preserve"> variety of woodworking tools and techniques, with a focus on precision and attention to detail.</w:t>
                </w:r>
              </w:sdtContent>
            </w:sdt>
          </w:p>
        </w:tc>
      </w:tr>
      <w:tr w:rsidR="007A6A88" w:rsidRPr="00F079F2" w14:paraId="4D79D541" w14:textId="77777777" w:rsidTr="00D54C9D">
        <w:trPr>
          <w:trHeight w:val="216"/>
          <w:jc w:val="center"/>
        </w:trPr>
        <w:tc>
          <w:tcPr>
            <w:tcW w:w="2497" w:type="dxa"/>
            <w:vMerge w:val="restart"/>
          </w:tcPr>
          <w:p w14:paraId="298D4080" w14:textId="77777777" w:rsidR="007A6A88" w:rsidRPr="007A6A88" w:rsidRDefault="00000000" w:rsidP="0026294A">
            <w:pPr>
              <w:pStyle w:val="Heading1Alt"/>
              <w:rPr>
                <w:lang w:val="fr-FR"/>
              </w:rPr>
            </w:pPr>
            <w:sdt>
              <w:sdtPr>
                <w:id w:val="1088579672"/>
                <w:placeholder>
                  <w:docPart w:val="D99FDB38EE3BD9409E6E095E2019A1A3"/>
                </w:placeholder>
                <w:temporary/>
                <w:showingPlcHdr/>
                <w15:appearance w15:val="hidden"/>
              </w:sdtPr>
              <w:sdtContent>
                <w:r w:rsidR="007A6A88" w:rsidRPr="007A6A88">
                  <w:rPr>
                    <w:lang w:val="fr-FR"/>
                  </w:rPr>
                  <w:t>Location</w:t>
                </w:r>
              </w:sdtContent>
            </w:sdt>
          </w:p>
          <w:p w14:paraId="2AF035FC" w14:textId="77777777" w:rsidR="007A6A88" w:rsidRPr="007A6A88" w:rsidRDefault="00000000" w:rsidP="007A6A88">
            <w:pPr>
              <w:pStyle w:val="Whitetext"/>
            </w:pPr>
            <w:sdt>
              <w:sdtPr>
                <w:id w:val="-2105712618"/>
                <w:placeholder>
                  <w:docPart w:val="B156C090769B624DAD1980BE014C6313"/>
                </w:placeholder>
                <w:temporary/>
                <w:showingPlcHdr/>
                <w15:appearance w15:val="hidden"/>
              </w:sdtPr>
              <w:sdtContent>
                <w:r w:rsidR="007A6A88" w:rsidRPr="007A6A88">
                  <w:t>Boston, MA</w:t>
                </w:r>
              </w:sdtContent>
            </w:sdt>
          </w:p>
          <w:p w14:paraId="5C53C2F6" w14:textId="77777777" w:rsidR="007A6A88" w:rsidRPr="007A6A88" w:rsidRDefault="007A6A88" w:rsidP="00D73605">
            <w:pPr>
              <w:pStyle w:val="Whitetext"/>
              <w:rPr>
                <w:lang w:val="fr-FR"/>
              </w:rPr>
            </w:pPr>
          </w:p>
          <w:p w14:paraId="146B3CF9" w14:textId="77777777" w:rsidR="007A6A88" w:rsidRPr="007A6A88" w:rsidRDefault="007A6A88" w:rsidP="00B14057">
            <w:pPr>
              <w:pStyle w:val="Heading1Alt"/>
              <w:rPr>
                <w:lang w:val="fr-FR"/>
              </w:rPr>
            </w:pPr>
            <w:r>
              <w:rPr>
                <w:noProof/>
                <w:lang w:val="en-AU" w:eastAsia="en-AU"/>
              </w:rPr>
              <mc:AlternateContent>
                <mc:Choice Requires="wps">
                  <w:drawing>
                    <wp:inline distT="0" distB="0" distL="0" distR="0" wp14:anchorId="0240F28E" wp14:editId="10A5D508">
                      <wp:extent cx="932688" cy="9144"/>
                      <wp:effectExtent l="0" t="0" r="0" b="0"/>
                      <wp:docPr id="4" name="Rectangle 4" descr="Decorativ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2688" cy="914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A1417B2" id="Rectangle 4" o:spid="_x0000_s1026" alt="Decorative" style="width:73.45pt;height: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" fillcolor="white [3212]" stroked="f" strokeweight="1pt">
                      <w10:anchorlock/>
                    </v:rect>
                  </w:pict>
                </mc:Fallback>
              </mc:AlternateContent>
            </w:r>
          </w:p>
          <w:p w14:paraId="710EDB9E" w14:textId="77777777" w:rsidR="007A6A88" w:rsidRPr="007A6A88" w:rsidRDefault="007A6A88" w:rsidP="00B14057">
            <w:pPr>
              <w:pStyle w:val="Heading1Alt"/>
              <w:rPr>
                <w:lang w:val="fr-FR"/>
              </w:rPr>
            </w:pPr>
          </w:p>
          <w:p w14:paraId="620C4152" w14:textId="77777777" w:rsidR="007A6A88" w:rsidRPr="007A6A88" w:rsidRDefault="00000000" w:rsidP="00B14057">
            <w:pPr>
              <w:pStyle w:val="Heading1Alt"/>
              <w:rPr>
                <w:rFonts w:ascii="Gill Sans MT" w:hAnsi="Gill Sans MT"/>
                <w:szCs w:val="24"/>
                <w:lang w:val="fr-FR"/>
              </w:rPr>
            </w:pPr>
            <w:sdt>
              <w:sdtPr>
                <w:id w:val="-835920303"/>
                <w:placeholder>
                  <w:docPart w:val="1DE09AF3388B8C4C867986A90671BDFC"/>
                </w:placeholder>
                <w:temporary/>
                <w:showingPlcHdr/>
                <w15:appearance w15:val="hidden"/>
              </w:sdtPr>
              <w:sdtContent>
                <w:r w:rsidR="007A6A88" w:rsidRPr="007A6A88">
                  <w:rPr>
                    <w:lang w:val="fr-FR"/>
                  </w:rPr>
                  <w:t>Phone</w:t>
                </w:r>
              </w:sdtContent>
            </w:sdt>
          </w:p>
          <w:p w14:paraId="0B32C979" w14:textId="77777777" w:rsidR="007A6A88" w:rsidRPr="007A6A88" w:rsidRDefault="00000000" w:rsidP="007A6A88">
            <w:pPr>
              <w:pStyle w:val="Whitetext"/>
            </w:pPr>
            <w:sdt>
              <w:sdtPr>
                <w:id w:val="1933248489"/>
                <w:placeholder>
                  <w:docPart w:val="6457F0E37ED1B74D88E6AC9F32B6377A"/>
                </w:placeholder>
                <w:temporary/>
                <w:showingPlcHdr/>
                <w15:appearance w15:val="hidden"/>
              </w:sdtPr>
              <w:sdtContent>
                <w:r w:rsidR="007A6A88" w:rsidRPr="007A6A88">
                  <w:t>(202) 555-0122</w:t>
                </w:r>
              </w:sdtContent>
            </w:sdt>
          </w:p>
          <w:p w14:paraId="3667E2E7" w14:textId="77777777" w:rsidR="007A6A88" w:rsidRPr="007A6A88" w:rsidRDefault="007A6A88" w:rsidP="00D73605">
            <w:pPr>
              <w:pStyle w:val="Whitetext"/>
              <w:rPr>
                <w:lang w:val="fr-FR"/>
              </w:rPr>
            </w:pPr>
          </w:p>
          <w:p w14:paraId="4A787762" w14:textId="77777777" w:rsidR="007A6A88" w:rsidRPr="007A6A88" w:rsidRDefault="007A6A88" w:rsidP="00D73605">
            <w:pPr>
              <w:pStyle w:val="Heading1Alt"/>
              <w:rPr>
                <w:lang w:val="fr-FR" w:eastAsia="zh-CN"/>
              </w:rPr>
            </w:pPr>
            <w:r>
              <w:rPr>
                <w:noProof/>
                <w:lang w:val="en-AU" w:eastAsia="en-AU"/>
              </w:rPr>
              <mc:AlternateContent>
                <mc:Choice Requires="wps">
                  <w:drawing>
                    <wp:inline distT="0" distB="0" distL="0" distR="0" wp14:anchorId="44EA442A" wp14:editId="6A45C8D6">
                      <wp:extent cx="932688" cy="9144"/>
                      <wp:effectExtent l="0" t="0" r="0" b="0"/>
                      <wp:docPr id="9" name="Rectangle 9" descr="Decorativ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2688" cy="914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9E0C6FC" id="Rectangle 9" o:spid="_x0000_s1026" alt="Decorative" style="width:73.45pt;height: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" fillcolor="white [3212]" stroked="f" strokeweight="1pt">
                      <w10:anchorlock/>
                    </v:rect>
                  </w:pict>
                </mc:Fallback>
              </mc:AlternateContent>
            </w:r>
          </w:p>
          <w:p w14:paraId="0A88BEAD" w14:textId="77777777" w:rsidR="007A6A88" w:rsidRPr="007A6A88" w:rsidRDefault="007A6A88" w:rsidP="00D73605">
            <w:pPr>
              <w:pStyle w:val="Heading1Alt"/>
              <w:rPr>
                <w:lang w:val="fr-FR" w:eastAsia="zh-CN"/>
              </w:rPr>
            </w:pPr>
          </w:p>
          <w:p w14:paraId="3B079EAE" w14:textId="77777777" w:rsidR="007A6A88" w:rsidRPr="007A6A88" w:rsidRDefault="00000000" w:rsidP="0026294A">
            <w:pPr>
              <w:pStyle w:val="Heading1Alt"/>
              <w:rPr>
                <w:lang w:val="fr-FR"/>
              </w:rPr>
            </w:pPr>
            <w:sdt>
              <w:sdtPr>
                <w:id w:val="-1437366797"/>
                <w:placeholder>
                  <w:docPart w:val="5E51C9D31629F54CAF2F853A8C662C5C"/>
                </w:placeholder>
                <w:temporary/>
                <w:showingPlcHdr/>
                <w15:appearance w15:val="hidden"/>
              </w:sdtPr>
              <w:sdtContent>
                <w:r w:rsidR="007A6A88" w:rsidRPr="007A6A88">
                  <w:rPr>
                    <w:lang w:val="fr-FR"/>
                  </w:rPr>
                  <w:t>Email</w:t>
                </w:r>
              </w:sdtContent>
            </w:sdt>
          </w:p>
          <w:p w14:paraId="2E5F5D04" w14:textId="77777777" w:rsidR="007A6A88" w:rsidRPr="007A6A88" w:rsidRDefault="00000000" w:rsidP="007A6A88">
            <w:pPr>
              <w:pStyle w:val="Whitetext"/>
            </w:pPr>
            <w:sdt>
              <w:sdtPr>
                <w:id w:val="340196613"/>
                <w:placeholder>
                  <w:docPart w:val="DDC715F56490A84DA04820B23851B672"/>
                </w:placeholder>
                <w:temporary/>
                <w:showingPlcHdr/>
                <w15:appearance w15:val="hidden"/>
              </w:sdtPr>
              <w:sdtContent>
                <w:r w:rsidR="007A6A88" w:rsidRPr="007A6A88">
                  <w:t>jordan@example.com</w:t>
                </w:r>
              </w:sdtContent>
            </w:sdt>
          </w:p>
          <w:p w14:paraId="1B803A32" w14:textId="77777777" w:rsidR="007A6A88" w:rsidRPr="007A6A88" w:rsidRDefault="007A6A88" w:rsidP="00D73605">
            <w:pPr>
              <w:pStyle w:val="Whitetext"/>
              <w:rPr>
                <w:lang w:val="fr-FR"/>
              </w:rPr>
            </w:pPr>
          </w:p>
          <w:p w14:paraId="21455E8B" w14:textId="77777777" w:rsidR="007A6A88" w:rsidRPr="007A6A88" w:rsidRDefault="007A6A88" w:rsidP="00D73605">
            <w:pPr>
              <w:pStyle w:val="Heading1Alt"/>
              <w:rPr>
                <w:lang w:val="fr-FR" w:eastAsia="zh-CN"/>
              </w:rPr>
            </w:pPr>
            <w:r>
              <w:rPr>
                <w:noProof/>
                <w:lang w:val="en-AU" w:eastAsia="en-AU"/>
              </w:rPr>
              <mc:AlternateContent>
                <mc:Choice Requires="wps">
                  <w:drawing>
                    <wp:inline distT="0" distB="0" distL="0" distR="0" wp14:anchorId="1236A1D2" wp14:editId="54EAB43A">
                      <wp:extent cx="932688" cy="9144"/>
                      <wp:effectExtent l="0" t="0" r="0" b="0"/>
                      <wp:docPr id="10" name="Rectangle 10" descr="Decorativ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2688" cy="914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63E1649" id="Rectangle 10" o:spid="_x0000_s1026" alt="Decorative" style="width:73.45pt;height: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" fillcolor="white [3212]" stroked="f" strokeweight="1pt">
                      <w10:anchorlock/>
                    </v:rect>
                  </w:pict>
                </mc:Fallback>
              </mc:AlternateContent>
            </w:r>
          </w:p>
          <w:p w14:paraId="7D48ADD2" w14:textId="77777777" w:rsidR="007A6A88" w:rsidRPr="007A6A88" w:rsidRDefault="007A6A88" w:rsidP="00D73605">
            <w:pPr>
              <w:pStyle w:val="Heading1Alt"/>
              <w:rPr>
                <w:lang w:val="fr-FR" w:eastAsia="zh-CN"/>
              </w:rPr>
            </w:pPr>
          </w:p>
          <w:p w14:paraId="68413B63" w14:textId="77777777" w:rsidR="007A6A88" w:rsidRPr="007A6A88" w:rsidRDefault="00000000" w:rsidP="0026294A">
            <w:pPr>
              <w:pStyle w:val="Heading1Alt"/>
              <w:rPr>
                <w:lang w:val="fr-FR"/>
              </w:rPr>
            </w:pPr>
            <w:sdt>
              <w:sdtPr>
                <w:id w:val="1546721293"/>
                <w:placeholder>
                  <w:docPart w:val="F5A97C4F5A63C448AEB6348B946DD8BE"/>
                </w:placeholder>
                <w:temporary/>
                <w:showingPlcHdr/>
                <w15:appearance w15:val="hidden"/>
              </w:sdtPr>
              <w:sdtContent>
                <w:r w:rsidR="007A6A88" w:rsidRPr="007A6A88">
                  <w:rPr>
                    <w:lang w:val="fr-FR"/>
                  </w:rPr>
                  <w:t>Website</w:t>
                </w:r>
              </w:sdtContent>
            </w:sdt>
          </w:p>
          <w:p w14:paraId="29902699" w14:textId="5AA1DF86" w:rsidR="007A6A88" w:rsidRPr="00DE2A94" w:rsidRDefault="00DE2A94" w:rsidP="007A6A88">
            <w:pPr>
              <w:pStyle w:val="Whitetext"/>
            </w:pPr>
            <w:hyperlink r:id="rId11" w:history="1">
              <w:r w:rsidRPr="00DE2A94">
                <w:rPr>
                  <w:rStyle w:val="Hyperlink"/>
                  <w:color w:val="FFFFFF" w:themeColor="background1"/>
                  <w:u w:val="none"/>
                </w:rPr>
                <w:t>www.resumeviking.com</w:t>
              </w:r>
            </w:hyperlink>
          </w:p>
        </w:tc>
        <w:tc>
          <w:tcPr>
            <w:tcW w:w="867" w:type="dxa"/>
            <w:vMerge w:val="restart"/>
          </w:tcPr>
          <w:p w14:paraId="1A25890F" w14:textId="77777777" w:rsidR="007A6A88" w:rsidRPr="007A6A88" w:rsidRDefault="007A6A88" w:rsidP="00B14057">
            <w:pPr>
              <w:rPr>
                <w:lang w:val="fr-FR"/>
              </w:rPr>
            </w:pPr>
          </w:p>
        </w:tc>
        <w:tc>
          <w:tcPr>
            <w:tcW w:w="1586" w:type="dxa"/>
            <w:gridSpan w:val="3"/>
            <w:vMerge w:val="restart"/>
          </w:tcPr>
          <w:p w14:paraId="2D07D73F" w14:textId="77777777" w:rsidR="007A6A88" w:rsidRDefault="00000000" w:rsidP="00D54C9D">
            <w:pPr>
              <w:pStyle w:val="Heading1"/>
            </w:pPr>
            <w:sdt>
              <w:sdtPr>
                <w:id w:val="-353190374"/>
                <w:placeholder>
                  <w:docPart w:val="6EB467AC750D1B4AB04B9890D46E08C4"/>
                </w:placeholder>
                <w:temporary/>
                <w:showingPlcHdr/>
                <w15:appearance w15:val="hidden"/>
              </w:sdtPr>
              <w:sdtContent>
                <w:r w:rsidR="007A6A88" w:rsidRPr="001B04C7">
                  <w:t>Experience</w:t>
                </w:r>
              </w:sdtContent>
            </w:sdt>
          </w:p>
        </w:tc>
        <w:tc>
          <w:tcPr>
            <w:tcW w:w="5401" w:type="dxa"/>
            <w:gridSpan w:val="2"/>
            <w:tcBorders>
              <w:bottom w:val="single" w:sz="12" w:space="0" w:color="auto"/>
            </w:tcBorders>
          </w:tcPr>
          <w:p w14:paraId="20D95AB7" w14:textId="77777777" w:rsidR="007A6A88" w:rsidRPr="007A6A88" w:rsidRDefault="007A6A88" w:rsidP="0026294A">
            <w:pPr>
              <w:pStyle w:val="Heading1"/>
              <w:rPr>
                <w:sz w:val="14"/>
                <w:szCs w:val="14"/>
              </w:rPr>
            </w:pPr>
          </w:p>
        </w:tc>
      </w:tr>
      <w:tr w:rsidR="007A6A88" w:rsidRPr="00F079F2" w14:paraId="686CC0B4" w14:textId="77777777" w:rsidTr="007A6A88">
        <w:trPr>
          <w:trHeight w:val="216"/>
          <w:jc w:val="center"/>
        </w:trPr>
        <w:tc>
          <w:tcPr>
            <w:tcW w:w="2497" w:type="dxa"/>
            <w:vMerge/>
          </w:tcPr>
          <w:p w14:paraId="55F6EFFC" w14:textId="77777777" w:rsidR="007A6A88" w:rsidRDefault="007A6A88" w:rsidP="0026294A">
            <w:pPr>
              <w:pStyle w:val="Heading1Alt"/>
            </w:pPr>
          </w:p>
        </w:tc>
        <w:tc>
          <w:tcPr>
            <w:tcW w:w="867" w:type="dxa"/>
            <w:vMerge/>
          </w:tcPr>
          <w:p w14:paraId="7D617A6C" w14:textId="77777777" w:rsidR="007A6A88" w:rsidRPr="007A6A88" w:rsidRDefault="007A6A88" w:rsidP="00B14057">
            <w:pPr>
              <w:rPr>
                <w:lang w:val="fr-FR"/>
              </w:rPr>
            </w:pPr>
          </w:p>
        </w:tc>
        <w:tc>
          <w:tcPr>
            <w:tcW w:w="1586" w:type="dxa"/>
            <w:gridSpan w:val="3"/>
            <w:vMerge/>
          </w:tcPr>
          <w:p w14:paraId="1FA2864F" w14:textId="77777777" w:rsidR="007A6A88" w:rsidRDefault="007A6A88" w:rsidP="0026294A">
            <w:pPr>
              <w:pStyle w:val="Heading1"/>
            </w:pPr>
          </w:p>
        </w:tc>
        <w:tc>
          <w:tcPr>
            <w:tcW w:w="5401" w:type="dxa"/>
            <w:gridSpan w:val="2"/>
            <w:tcBorders>
              <w:top w:val="single" w:sz="12" w:space="0" w:color="auto"/>
            </w:tcBorders>
          </w:tcPr>
          <w:p w14:paraId="39074EF4" w14:textId="77777777" w:rsidR="007A6A88" w:rsidRPr="007A6A88" w:rsidRDefault="007A6A88" w:rsidP="0026294A">
            <w:pPr>
              <w:pStyle w:val="Heading1"/>
              <w:rPr>
                <w:sz w:val="14"/>
                <w:szCs w:val="14"/>
                <w:lang w:val="en-AU" w:eastAsia="en-AU"/>
              </w:rPr>
            </w:pPr>
          </w:p>
        </w:tc>
      </w:tr>
      <w:tr w:rsidR="007A6A88" w:rsidRPr="00D05881" w14:paraId="20B0907B" w14:textId="77777777" w:rsidTr="007A6A88">
        <w:trPr>
          <w:trHeight w:val="6192"/>
          <w:jc w:val="center"/>
        </w:trPr>
        <w:tc>
          <w:tcPr>
            <w:tcW w:w="2497" w:type="dxa"/>
            <w:vMerge/>
          </w:tcPr>
          <w:p w14:paraId="2F299FF8" w14:textId="77777777" w:rsidR="007A6A88" w:rsidRPr="00F079F2" w:rsidRDefault="007A6A88" w:rsidP="0026294A">
            <w:pPr>
              <w:pStyle w:val="Whitetext"/>
              <w:rPr>
                <w:rFonts w:ascii="Georgia" w:hAnsi="Georgia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867" w:type="dxa"/>
            <w:vMerge/>
          </w:tcPr>
          <w:p w14:paraId="6AEABA1E" w14:textId="77777777" w:rsidR="007A6A88" w:rsidRPr="00F079F2" w:rsidRDefault="007A6A88" w:rsidP="0026294A">
            <w:pPr>
              <w:widowControl w:val="0"/>
              <w:autoSpaceDE w:val="0"/>
              <w:autoSpaceDN w:val="0"/>
              <w:adjustRightInd w:val="0"/>
              <w:rPr>
                <w:rFonts w:ascii="Georgia" w:eastAsia="Times New Roman" w:hAnsi="Georgia" w:cs="Georgia"/>
                <w:sz w:val="16"/>
              </w:rPr>
            </w:pPr>
          </w:p>
        </w:tc>
        <w:tc>
          <w:tcPr>
            <w:tcW w:w="6987" w:type="dxa"/>
            <w:gridSpan w:val="5"/>
          </w:tcPr>
          <w:p w14:paraId="49F3069C" w14:textId="77777777" w:rsidR="007A6A88" w:rsidRPr="007A6A88" w:rsidRDefault="00000000" w:rsidP="007A6A88">
            <w:pPr>
              <w:pStyle w:val="Heading2"/>
            </w:pPr>
            <w:sdt>
              <w:sdtPr>
                <w:id w:val="-1634868630"/>
                <w:placeholder>
                  <w:docPart w:val="A5E5C83BE25A6C45B8FE475DC198B7EE"/>
                </w:placeholder>
                <w:temporary/>
                <w:showingPlcHdr/>
                <w15:appearance w15:val="hidden"/>
              </w:sdtPr>
              <w:sdtContent>
                <w:r w:rsidR="007A6A88" w:rsidRPr="007A6A88">
                  <w:t xml:space="preserve">20XX </w:t>
                </w:r>
                <w:r w:rsidR="007918FE" w:rsidRPr="007918FE">
                  <w:t>–</w:t>
                </w:r>
                <w:r w:rsidR="007A6A88" w:rsidRPr="007A6A88">
                  <w:t xml:space="preserve"> present</w:t>
                </w:r>
              </w:sdtContent>
            </w:sdt>
          </w:p>
          <w:p w14:paraId="0B51764D" w14:textId="77777777" w:rsidR="007A6A88" w:rsidRPr="00D05881" w:rsidRDefault="00000000" w:rsidP="00246839">
            <w:pPr>
              <w:pStyle w:val="Heading3"/>
            </w:pPr>
            <w:sdt>
              <w:sdtPr>
                <w:id w:val="-2058309644"/>
                <w:placeholder>
                  <w:docPart w:val="21A9C376558AC04499499ED7266D6A81"/>
                </w:placeholder>
                <w:temporary/>
                <w:showingPlcHdr/>
                <w15:appearance w15:val="hidden"/>
              </w:sdtPr>
              <w:sdtContent>
                <w:r w:rsidR="007A6A88" w:rsidRPr="00246839">
                  <w:t>Woodworker</w:t>
                </w:r>
              </w:sdtContent>
            </w:sdt>
            <w:r w:rsidR="007A6A88" w:rsidRPr="00D05881">
              <w:t xml:space="preserve"> </w:t>
            </w:r>
            <w:r w:rsidR="007A6A88" w:rsidRPr="007343D1">
              <w:rPr>
                <w:color w:val="D14140" w:themeColor="accent1"/>
              </w:rPr>
              <w:t xml:space="preserve"> |  </w:t>
            </w:r>
            <w:sdt>
              <w:sdtPr>
                <w:rPr>
                  <w:color w:val="D14140" w:themeColor="accent1"/>
                </w:rPr>
                <w:id w:val="1387143210"/>
                <w:placeholder>
                  <w:docPart w:val="0EB62DDFD348B745927F2CE31690C266"/>
                </w:placeholder>
                <w:temporary/>
                <w:showingPlcHdr/>
                <w15:appearance w15:val="hidden"/>
              </w:sdtPr>
              <w:sdtContent>
                <w:r w:rsidR="007A6A88">
                  <w:t xml:space="preserve">Sand + Polish </w:t>
                </w:r>
                <w:r w:rsidR="007A6A88" w:rsidRPr="00246839">
                  <w:t>Contractors</w:t>
                </w:r>
              </w:sdtContent>
            </w:sdt>
            <w:r w:rsidR="007A6A88">
              <w:rPr>
                <w:color w:val="D14140" w:themeColor="accent1"/>
              </w:rPr>
              <w:t xml:space="preserve">  </w:t>
            </w:r>
            <w:r w:rsidR="007A6A88" w:rsidRPr="007343D1">
              <w:rPr>
                <w:color w:val="D14140" w:themeColor="accent1"/>
              </w:rPr>
              <w:t xml:space="preserve">|  </w:t>
            </w:r>
            <w:sdt>
              <w:sdtPr>
                <w:rPr>
                  <w:color w:val="D14140" w:themeColor="accent1"/>
                </w:rPr>
                <w:id w:val="218105787"/>
                <w:placeholder>
                  <w:docPart w:val="B80471EB9648AF49B410A3AF1C4EBAB4"/>
                </w:placeholder>
                <w:temporary/>
                <w:showingPlcHdr/>
                <w15:appearance w15:val="hidden"/>
              </w:sdtPr>
              <w:sdtContent>
                <w:r w:rsidR="007A6A88" w:rsidRPr="00D05881">
                  <w:t xml:space="preserve">Boston, </w:t>
                </w:r>
                <w:r w:rsidR="007A6A88" w:rsidRPr="00246839">
                  <w:t>MA</w:t>
                </w:r>
              </w:sdtContent>
            </w:sdt>
          </w:p>
          <w:p w14:paraId="4F342377" w14:textId="77777777" w:rsidR="007A6A88" w:rsidRPr="007A6A88" w:rsidRDefault="00000000" w:rsidP="007A6A88">
            <w:pPr>
              <w:pStyle w:val="SkillsBullets"/>
            </w:pPr>
            <w:sdt>
              <w:sdtPr>
                <w:id w:val="1819618954"/>
                <w:placeholder>
                  <w:docPart w:val="388B641483E2564BAB50710AE3115B1A"/>
                </w:placeholder>
                <w:temporary/>
                <w:showingPlcHdr/>
                <w15:appearance w15:val="hidden"/>
              </w:sdtPr>
              <w:sdtContent>
                <w:r w:rsidR="007A6A88" w:rsidRPr="007A6A88">
                  <w:t>Collaborated with clients to design and build custom furniture pieces, including chairs, tables, and bookcases</w:t>
                </w:r>
              </w:sdtContent>
            </w:sdt>
          </w:p>
          <w:p w14:paraId="1E416E9D" w14:textId="77777777" w:rsidR="007A6A88" w:rsidRPr="007A6A88" w:rsidRDefault="00000000" w:rsidP="007A6A88">
            <w:pPr>
              <w:pStyle w:val="SkillsBullets"/>
            </w:pPr>
            <w:sdt>
              <w:sdtPr>
                <w:id w:val="-1919541989"/>
                <w:placeholder>
                  <w:docPart w:val="4BE32B5D8A6CFD4082A0A95F26D6691C"/>
                </w:placeholder>
                <w:temporary/>
                <w:showingPlcHdr/>
                <w15:appearance w15:val="hidden"/>
              </w:sdtPr>
              <w:sdtContent>
                <w:r w:rsidR="007A6A88" w:rsidRPr="007A6A88">
                  <w:t xml:space="preserve">Operated various woodworking tools and machinery to cut, shape, </w:t>
                </w:r>
                <w:r w:rsidR="007A6A88" w:rsidRPr="007A6A88">
                  <w:br/>
                  <w:t>and sand wood</w:t>
                </w:r>
              </w:sdtContent>
            </w:sdt>
          </w:p>
          <w:p w14:paraId="4F3D4378" w14:textId="77777777" w:rsidR="007A6A88" w:rsidRPr="007A6A88" w:rsidRDefault="00000000" w:rsidP="007A6A88">
            <w:pPr>
              <w:pStyle w:val="SkillsBullets"/>
            </w:pPr>
            <w:sdt>
              <w:sdtPr>
                <w:id w:val="584266954"/>
                <w:placeholder>
                  <w:docPart w:val="76E50643A154A84CAE01590D02DF0622"/>
                </w:placeholder>
                <w:temporary/>
                <w:showingPlcHdr/>
                <w15:appearance w15:val="hidden"/>
              </w:sdtPr>
              <w:sdtContent>
                <w:r w:rsidR="007A6A88" w:rsidRPr="007A6A88">
                  <w:t>Maintained a clean and organized workshop environment</w:t>
                </w:r>
              </w:sdtContent>
            </w:sdt>
          </w:p>
          <w:p w14:paraId="7C52228A" w14:textId="77777777" w:rsidR="007A6A88" w:rsidRPr="007A6A88" w:rsidRDefault="00000000" w:rsidP="007A6A88">
            <w:pPr>
              <w:pStyle w:val="SkillsBullets"/>
            </w:pPr>
            <w:sdt>
              <w:sdtPr>
                <w:id w:val="-1615121009"/>
                <w:placeholder>
                  <w:docPart w:val="D6744F22CF0B2248A8575159DED575E2"/>
                </w:placeholder>
                <w:temporary/>
                <w:showingPlcHdr/>
                <w15:appearance w15:val="hidden"/>
              </w:sdtPr>
              <w:sdtContent>
                <w:r w:rsidR="007A6A88" w:rsidRPr="007A6A88">
                  <w:t xml:space="preserve">Demonstrated strong attention to detail and precision in all aspects </w:t>
                </w:r>
                <w:r w:rsidR="007A6A88" w:rsidRPr="007A6A88">
                  <w:br/>
                  <w:t>of the woodworking process</w:t>
                </w:r>
              </w:sdtContent>
            </w:sdt>
          </w:p>
          <w:p w14:paraId="76040110" w14:textId="77777777" w:rsidR="007A6A88" w:rsidRPr="007A6A88" w:rsidRDefault="00000000" w:rsidP="007A6A88">
            <w:pPr>
              <w:pStyle w:val="SkillsBullets"/>
            </w:pPr>
            <w:sdt>
              <w:sdtPr>
                <w:id w:val="-1898429804"/>
                <w:placeholder>
                  <w:docPart w:val="56227C6751E9E84CA7889330F5D17DF3"/>
                </w:placeholder>
                <w:temporary/>
                <w:showingPlcHdr/>
                <w15:appearance w15:val="hidden"/>
              </w:sdtPr>
              <w:sdtContent>
                <w:r w:rsidR="007A6A88" w:rsidRPr="007A6A88">
                  <w:t>Consistently met project deadlines and exceeded client expectations</w:t>
                </w:r>
              </w:sdtContent>
            </w:sdt>
          </w:p>
          <w:p w14:paraId="12A9C976" w14:textId="77777777" w:rsidR="007A6A88" w:rsidRPr="0035174C" w:rsidRDefault="007A6A88" w:rsidP="0026294A">
            <w:pPr>
              <w:rPr>
                <w:rFonts w:ascii="Gill Sans MT" w:hAnsi="Gill Sans MT"/>
                <w:sz w:val="2"/>
                <w:szCs w:val="2"/>
              </w:rPr>
            </w:pPr>
          </w:p>
          <w:p w14:paraId="16A27715" w14:textId="77777777" w:rsidR="007A6A88" w:rsidRPr="00D05881" w:rsidRDefault="00000000" w:rsidP="00B14057">
            <w:pPr>
              <w:pStyle w:val="Heading2"/>
            </w:pPr>
            <w:sdt>
              <w:sdtPr>
                <w:id w:val="-2146951896"/>
                <w:placeholder>
                  <w:docPart w:val="7C2307C392321545977BB0B4611E6237"/>
                </w:placeholder>
                <w:temporary/>
                <w:showingPlcHdr/>
                <w15:appearance w15:val="hidden"/>
              </w:sdtPr>
              <w:sdtContent>
                <w:r w:rsidR="007A6A88" w:rsidRPr="00D05881">
                  <w:t>20</w:t>
                </w:r>
                <w:r w:rsidR="007A6A88">
                  <w:t>XX</w:t>
                </w:r>
                <w:r w:rsidR="007A6A88" w:rsidRPr="00D05881">
                  <w:t xml:space="preserve"> – 20</w:t>
                </w:r>
                <w:r w:rsidR="007A6A88">
                  <w:t>XX</w:t>
                </w:r>
              </w:sdtContent>
            </w:sdt>
          </w:p>
          <w:p w14:paraId="71BF117B" w14:textId="77777777" w:rsidR="007A6A88" w:rsidRPr="00D05881" w:rsidRDefault="00000000" w:rsidP="00246839">
            <w:pPr>
              <w:pStyle w:val="Heading3"/>
            </w:pPr>
            <w:sdt>
              <w:sdtPr>
                <w:id w:val="1284384059"/>
                <w:placeholder>
                  <w:docPart w:val="59868BDDFF4975428A99A8DE5416F93C"/>
                </w:placeholder>
                <w:temporary/>
                <w:showingPlcHdr/>
                <w15:appearance w15:val="hidden"/>
              </w:sdtPr>
              <w:sdtContent>
                <w:r w:rsidR="007A6A88" w:rsidRPr="00D05881">
                  <w:t>Woodworker</w:t>
                </w:r>
              </w:sdtContent>
            </w:sdt>
            <w:r w:rsidR="007A6A88" w:rsidRPr="00D05881">
              <w:t xml:space="preserve"> </w:t>
            </w:r>
            <w:r w:rsidR="007A6A88" w:rsidRPr="007343D1">
              <w:rPr>
                <w:color w:val="D14140" w:themeColor="accent1"/>
              </w:rPr>
              <w:t xml:space="preserve"> |  </w:t>
            </w:r>
            <w:sdt>
              <w:sdtPr>
                <w:rPr>
                  <w:color w:val="D14140" w:themeColor="accent1"/>
                </w:rPr>
                <w:id w:val="-718675084"/>
                <w:placeholder>
                  <w:docPart w:val="E337A9C54CF3DB45B407C4E293CBB331"/>
                </w:placeholder>
                <w:temporary/>
                <w:showingPlcHdr/>
                <w15:appearance w15:val="hidden"/>
              </w:sdtPr>
              <w:sdtContent>
                <w:r w:rsidR="007A6A88" w:rsidRPr="00D05881">
                  <w:t>Demo and Build Construction, LLC</w:t>
                </w:r>
              </w:sdtContent>
            </w:sdt>
            <w:r w:rsidR="007A6A88" w:rsidRPr="00D05881">
              <w:t xml:space="preserve"> </w:t>
            </w:r>
            <w:r w:rsidR="007A6A88" w:rsidRPr="007343D1">
              <w:rPr>
                <w:color w:val="D14140" w:themeColor="accent1"/>
              </w:rPr>
              <w:t xml:space="preserve"> |  </w:t>
            </w:r>
            <w:sdt>
              <w:sdtPr>
                <w:rPr>
                  <w:color w:val="D14140" w:themeColor="accent1"/>
                </w:rPr>
                <w:id w:val="1453436269"/>
                <w:placeholder>
                  <w:docPart w:val="D6CE287B9DF7594787FA672B4B406CA5"/>
                </w:placeholder>
                <w:temporary/>
                <w:showingPlcHdr/>
                <w15:appearance w15:val="hidden"/>
              </w:sdtPr>
              <w:sdtContent>
                <w:r w:rsidR="007A6A88" w:rsidRPr="00D05881">
                  <w:t>Boston, MA</w:t>
                </w:r>
              </w:sdtContent>
            </w:sdt>
          </w:p>
          <w:p w14:paraId="4A0E8602" w14:textId="77777777" w:rsidR="007A6A88" w:rsidRPr="00D05881" w:rsidRDefault="00000000" w:rsidP="0026294A">
            <w:pPr>
              <w:pStyle w:val="SkillsBullets"/>
            </w:pPr>
            <w:sdt>
              <w:sdtPr>
                <w:id w:val="-450091340"/>
                <w:placeholder>
                  <w:docPart w:val="49043A7FA41E3947896BAFA56A9AC3A0"/>
                </w:placeholder>
                <w:temporary/>
                <w:showingPlcHdr/>
                <w15:appearance w15:val="hidden"/>
              </w:sdtPr>
              <w:sdtContent>
                <w:r w:rsidR="007A6A88" w:rsidRPr="00D05881">
                  <w:t>Assisted senior woodworkers in building and installing cabinetry and custom furniture pieces</w:t>
                </w:r>
              </w:sdtContent>
            </w:sdt>
          </w:p>
          <w:p w14:paraId="2A37CAFA" w14:textId="77777777" w:rsidR="007A6A88" w:rsidRPr="00D05881" w:rsidRDefault="00000000" w:rsidP="0026294A">
            <w:pPr>
              <w:pStyle w:val="SkillsBullets"/>
            </w:pPr>
            <w:sdt>
              <w:sdtPr>
                <w:id w:val="-1163694036"/>
                <w:placeholder>
                  <w:docPart w:val="B7C1DB3E8ED138479EAE9EC628556197"/>
                </w:placeholder>
                <w:temporary/>
                <w:showingPlcHdr/>
                <w15:appearance w15:val="hidden"/>
              </w:sdtPr>
              <w:sdtContent>
                <w:r w:rsidR="007A6A88" w:rsidRPr="00D05881">
                  <w:t>Operated woodworking tools and machinery under the supervision of senior woodworkers</w:t>
                </w:r>
              </w:sdtContent>
            </w:sdt>
          </w:p>
          <w:p w14:paraId="3972A0E7" w14:textId="77777777" w:rsidR="007A6A88" w:rsidRPr="00D05881" w:rsidRDefault="00000000" w:rsidP="0026294A">
            <w:pPr>
              <w:pStyle w:val="SkillsBullets"/>
            </w:pPr>
            <w:sdt>
              <w:sdtPr>
                <w:id w:val="996381591"/>
                <w:placeholder>
                  <w:docPart w:val="5A9B015B5760D54C9B65EB48382B8E6F"/>
                </w:placeholder>
                <w:temporary/>
                <w:showingPlcHdr/>
                <w15:appearance w15:val="hidden"/>
              </w:sdtPr>
              <w:sdtContent>
                <w:r w:rsidR="007A6A88" w:rsidRPr="00D05881">
                  <w:t>Learned to read and interpret blueprints and schematics</w:t>
                </w:r>
              </w:sdtContent>
            </w:sdt>
          </w:p>
          <w:p w14:paraId="7D938DB7" w14:textId="77777777" w:rsidR="007A6A88" w:rsidRPr="00A65B3F" w:rsidRDefault="00000000" w:rsidP="00246839">
            <w:pPr>
              <w:pStyle w:val="SkillsBullets"/>
            </w:pPr>
            <w:sdt>
              <w:sdtPr>
                <w:id w:val="1605761488"/>
                <w:placeholder>
                  <w:docPart w:val="9E8E9B826079BA4BBBB04ED91BE7B307"/>
                </w:placeholder>
                <w:temporary/>
                <w:showingPlcHdr/>
                <w15:appearance w15:val="hidden"/>
              </w:sdtPr>
              <w:sdtContent>
                <w:r w:rsidR="007A6A88" w:rsidRPr="00D05881">
                  <w:t>Gained knowledge of different types of wood and their characteristics</w:t>
                </w:r>
              </w:sdtContent>
            </w:sdt>
          </w:p>
        </w:tc>
      </w:tr>
      <w:tr w:rsidR="007A6A88" w:rsidRPr="00F079F2" w14:paraId="5D77E57E" w14:textId="77777777" w:rsidTr="00D54C9D">
        <w:trPr>
          <w:trHeight w:val="180"/>
          <w:jc w:val="center"/>
        </w:trPr>
        <w:tc>
          <w:tcPr>
            <w:tcW w:w="2497" w:type="dxa"/>
            <w:vMerge/>
          </w:tcPr>
          <w:p w14:paraId="30A380D9" w14:textId="77777777" w:rsidR="007A6A88" w:rsidRPr="00B52F75" w:rsidRDefault="007A6A88" w:rsidP="0026294A">
            <w:pPr>
              <w:pStyle w:val="Whitetext"/>
            </w:pPr>
          </w:p>
        </w:tc>
        <w:tc>
          <w:tcPr>
            <w:tcW w:w="867" w:type="dxa"/>
            <w:vMerge/>
          </w:tcPr>
          <w:p w14:paraId="0B92C739" w14:textId="77777777" w:rsidR="007A6A88" w:rsidRPr="00F079F2" w:rsidRDefault="007A6A88" w:rsidP="0026294A">
            <w:pPr>
              <w:widowControl w:val="0"/>
              <w:autoSpaceDE w:val="0"/>
              <w:autoSpaceDN w:val="0"/>
              <w:adjustRightInd w:val="0"/>
              <w:rPr>
                <w:rFonts w:ascii="Georgia" w:eastAsia="Times New Roman" w:hAnsi="Georgia" w:cs="Georgia"/>
                <w:sz w:val="16"/>
              </w:rPr>
            </w:pPr>
          </w:p>
        </w:tc>
        <w:tc>
          <w:tcPr>
            <w:tcW w:w="1496" w:type="dxa"/>
            <w:gridSpan w:val="2"/>
            <w:vMerge w:val="restart"/>
          </w:tcPr>
          <w:p w14:paraId="18F186A3" w14:textId="77777777" w:rsidR="007A6A88" w:rsidRPr="004B1A24" w:rsidRDefault="00000000" w:rsidP="00D54C9D">
            <w:pPr>
              <w:pStyle w:val="Heading1"/>
              <w:rPr>
                <w:rFonts w:ascii="Georgia" w:eastAsia="Times New Roman" w:hAnsi="Georgia" w:cs="Georgia"/>
              </w:rPr>
            </w:pPr>
            <w:sdt>
              <w:sdtPr>
                <w:id w:val="-291208642"/>
                <w:placeholder>
                  <w:docPart w:val="9E6888186C52904F9B76A00575112A2C"/>
                </w:placeholder>
                <w:temporary/>
                <w:showingPlcHdr/>
                <w15:appearance w15:val="hidden"/>
              </w:sdtPr>
              <w:sdtContent>
                <w:r w:rsidR="007A6A88" w:rsidRPr="00B14057">
                  <w:t>Education</w:t>
                </w:r>
              </w:sdtContent>
            </w:sdt>
          </w:p>
        </w:tc>
        <w:tc>
          <w:tcPr>
            <w:tcW w:w="5491" w:type="dxa"/>
            <w:gridSpan w:val="3"/>
            <w:tcBorders>
              <w:bottom w:val="single" w:sz="12" w:space="0" w:color="auto"/>
            </w:tcBorders>
          </w:tcPr>
          <w:p w14:paraId="04C6E626" w14:textId="77777777" w:rsidR="007A6A88" w:rsidRPr="007A6A88" w:rsidRDefault="007A6A88" w:rsidP="007A6A88">
            <w:pPr>
              <w:pStyle w:val="Heading1"/>
              <w:rPr>
                <w:rFonts w:eastAsia="Times New Roman" w:cs="Georgia"/>
                <w:sz w:val="14"/>
                <w:szCs w:val="14"/>
              </w:rPr>
            </w:pPr>
          </w:p>
        </w:tc>
      </w:tr>
      <w:tr w:rsidR="007A6A88" w:rsidRPr="00F079F2" w14:paraId="1580F7E1" w14:textId="77777777" w:rsidTr="007A6A88">
        <w:trPr>
          <w:trHeight w:val="180"/>
          <w:jc w:val="center"/>
        </w:trPr>
        <w:tc>
          <w:tcPr>
            <w:tcW w:w="2497" w:type="dxa"/>
            <w:vMerge/>
          </w:tcPr>
          <w:p w14:paraId="5BABFA9F" w14:textId="77777777" w:rsidR="007A6A88" w:rsidRPr="00B52F75" w:rsidRDefault="007A6A88" w:rsidP="0026294A">
            <w:pPr>
              <w:pStyle w:val="Whitetext"/>
            </w:pPr>
          </w:p>
        </w:tc>
        <w:tc>
          <w:tcPr>
            <w:tcW w:w="867" w:type="dxa"/>
            <w:vMerge/>
          </w:tcPr>
          <w:p w14:paraId="6FBA9C85" w14:textId="77777777" w:rsidR="007A6A88" w:rsidRPr="00F079F2" w:rsidRDefault="007A6A88" w:rsidP="0026294A">
            <w:pPr>
              <w:widowControl w:val="0"/>
              <w:autoSpaceDE w:val="0"/>
              <w:autoSpaceDN w:val="0"/>
              <w:adjustRightInd w:val="0"/>
              <w:rPr>
                <w:rFonts w:ascii="Georgia" w:eastAsia="Times New Roman" w:hAnsi="Georgia" w:cs="Georgia"/>
                <w:sz w:val="16"/>
              </w:rPr>
            </w:pPr>
          </w:p>
        </w:tc>
        <w:tc>
          <w:tcPr>
            <w:tcW w:w="1496" w:type="dxa"/>
            <w:gridSpan w:val="2"/>
            <w:vMerge/>
            <w:tcBorders>
              <w:bottom w:val="nil"/>
            </w:tcBorders>
          </w:tcPr>
          <w:p w14:paraId="651396B2" w14:textId="77777777" w:rsidR="007A6A88" w:rsidRDefault="007A6A88" w:rsidP="007A6A88">
            <w:pPr>
              <w:pStyle w:val="Heading1"/>
            </w:pPr>
          </w:p>
        </w:tc>
        <w:tc>
          <w:tcPr>
            <w:tcW w:w="5491" w:type="dxa"/>
            <w:gridSpan w:val="3"/>
            <w:tcBorders>
              <w:top w:val="single" w:sz="12" w:space="0" w:color="auto"/>
              <w:bottom w:val="nil"/>
            </w:tcBorders>
          </w:tcPr>
          <w:p w14:paraId="3B891896" w14:textId="77777777" w:rsidR="007A6A88" w:rsidRPr="007A6A88" w:rsidRDefault="007A6A88" w:rsidP="007A6A88">
            <w:pPr>
              <w:pStyle w:val="Heading1"/>
              <w:rPr>
                <w:rFonts w:eastAsia="Times New Roman" w:cs="Georgia"/>
                <w:sz w:val="14"/>
                <w:szCs w:val="14"/>
              </w:rPr>
            </w:pPr>
          </w:p>
        </w:tc>
      </w:tr>
      <w:tr w:rsidR="007A6A88" w:rsidRPr="00F079F2" w14:paraId="363FE75C" w14:textId="77777777" w:rsidTr="007A6A88">
        <w:trPr>
          <w:trHeight w:val="576"/>
          <w:jc w:val="center"/>
        </w:trPr>
        <w:tc>
          <w:tcPr>
            <w:tcW w:w="2497" w:type="dxa"/>
            <w:vMerge/>
          </w:tcPr>
          <w:p w14:paraId="0FB22DDC" w14:textId="77777777" w:rsidR="007A6A88" w:rsidRPr="00F079F2" w:rsidRDefault="007A6A88" w:rsidP="0026294A">
            <w:pPr>
              <w:pStyle w:val="Whitetext"/>
              <w:rPr>
                <w:rFonts w:ascii="Georgia" w:hAnsi="Georgia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867" w:type="dxa"/>
            <w:vMerge/>
          </w:tcPr>
          <w:p w14:paraId="41961076" w14:textId="77777777" w:rsidR="007A6A88" w:rsidRPr="00F079F2" w:rsidRDefault="007A6A88" w:rsidP="0026294A">
            <w:pPr>
              <w:widowControl w:val="0"/>
              <w:autoSpaceDE w:val="0"/>
              <w:autoSpaceDN w:val="0"/>
              <w:adjustRightInd w:val="0"/>
              <w:rPr>
                <w:rFonts w:ascii="Georgia" w:eastAsia="Times New Roman" w:hAnsi="Georgia" w:cs="Georgia"/>
                <w:sz w:val="16"/>
              </w:rPr>
            </w:pPr>
          </w:p>
        </w:tc>
        <w:tc>
          <w:tcPr>
            <w:tcW w:w="6987" w:type="dxa"/>
            <w:gridSpan w:val="5"/>
            <w:vAlign w:val="center"/>
          </w:tcPr>
          <w:p w14:paraId="350259E8" w14:textId="77777777" w:rsidR="007A6A88" w:rsidRPr="00A65B3F" w:rsidRDefault="00000000" w:rsidP="007A6A88">
            <w:pPr>
              <w:rPr>
                <w:rFonts w:ascii="Gill Sans MT" w:hAnsi="Gill Sans MT"/>
                <w:szCs w:val="20"/>
              </w:rPr>
            </w:pPr>
            <w:sdt>
              <w:sdtPr>
                <w:id w:val="1109937079"/>
                <w:placeholder>
                  <w:docPart w:val="B772D6052925844AB694886B87238C55"/>
                </w:placeholder>
                <w:temporary/>
                <w:showingPlcHdr/>
                <w15:appearance w15:val="hidden"/>
              </w:sdtPr>
              <w:sdtContent>
                <w:r w:rsidR="007A6A88" w:rsidRPr="007A6A88">
                  <w:t>Clover College of the Arts</w:t>
                </w:r>
              </w:sdtContent>
            </w:sdt>
            <w:r w:rsidR="007A6A88" w:rsidRPr="007A6A88">
              <w:t xml:space="preserve"> </w:t>
            </w:r>
            <w:r w:rsidR="007A6A88">
              <w:rPr>
                <w:rFonts w:ascii="Gill Sans MT" w:hAnsi="Gill Sans MT"/>
                <w:szCs w:val="20"/>
              </w:rPr>
              <w:t xml:space="preserve"> </w:t>
            </w:r>
            <w:r w:rsidR="007A6A88" w:rsidRPr="007343D1">
              <w:rPr>
                <w:rFonts w:ascii="Gill Sans MT" w:hAnsi="Gill Sans MT"/>
                <w:color w:val="D14140" w:themeColor="accent1"/>
                <w:szCs w:val="20"/>
              </w:rPr>
              <w:t xml:space="preserve">|  </w:t>
            </w:r>
            <w:sdt>
              <w:sdtPr>
                <w:id w:val="136307473"/>
                <w:placeholder>
                  <w:docPart w:val="C6B2560378682C4DA97FE2CB2BC5ACA4"/>
                </w:placeholder>
                <w:temporary/>
                <w:showingPlcHdr/>
                <w15:appearance w15:val="hidden"/>
              </w:sdtPr>
              <w:sdtContent>
                <w:r w:rsidR="007A6A88" w:rsidRPr="007A6A88">
                  <w:t>Boston, MA</w:t>
                </w:r>
              </w:sdtContent>
            </w:sdt>
          </w:p>
        </w:tc>
      </w:tr>
      <w:tr w:rsidR="007A6A88" w:rsidRPr="00F079F2" w14:paraId="786E9651" w14:textId="77777777" w:rsidTr="000C1B95">
        <w:trPr>
          <w:trHeight w:val="1350"/>
          <w:jc w:val="center"/>
        </w:trPr>
        <w:tc>
          <w:tcPr>
            <w:tcW w:w="2497" w:type="dxa"/>
            <w:vMerge/>
          </w:tcPr>
          <w:p w14:paraId="4C9B723D" w14:textId="77777777" w:rsidR="007A6A88" w:rsidRPr="00F079F2" w:rsidRDefault="007A6A88" w:rsidP="0026294A">
            <w:pPr>
              <w:pStyle w:val="Whitetext"/>
              <w:rPr>
                <w:rFonts w:ascii="Georgia" w:hAnsi="Georgia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867" w:type="dxa"/>
            <w:vMerge/>
          </w:tcPr>
          <w:p w14:paraId="027A6262" w14:textId="77777777" w:rsidR="007A6A88" w:rsidRPr="00F079F2" w:rsidRDefault="007A6A88" w:rsidP="0026294A">
            <w:pPr>
              <w:widowControl w:val="0"/>
              <w:autoSpaceDE w:val="0"/>
              <w:autoSpaceDN w:val="0"/>
              <w:adjustRightInd w:val="0"/>
              <w:rPr>
                <w:rFonts w:ascii="Georgia" w:eastAsia="Times New Roman" w:hAnsi="Georgia" w:cs="Georgia"/>
                <w:sz w:val="16"/>
              </w:rPr>
            </w:pPr>
          </w:p>
        </w:tc>
        <w:tc>
          <w:tcPr>
            <w:tcW w:w="686" w:type="dxa"/>
          </w:tcPr>
          <w:p w14:paraId="2C1D035F" w14:textId="77777777" w:rsidR="007A6A88" w:rsidRPr="00C83343" w:rsidRDefault="007A6A88" w:rsidP="0026294A">
            <w:pPr>
              <w:spacing w:after="120"/>
              <w:rPr>
                <w:rFonts w:ascii="Gill Sans MT" w:hAnsi="Gill Sans MT"/>
                <w:szCs w:val="20"/>
              </w:rPr>
            </w:pPr>
          </w:p>
        </w:tc>
        <w:tc>
          <w:tcPr>
            <w:tcW w:w="6301" w:type="dxa"/>
            <w:gridSpan w:val="4"/>
          </w:tcPr>
          <w:p w14:paraId="70172F13" w14:textId="77777777" w:rsidR="007A6A88" w:rsidRPr="00D05881" w:rsidRDefault="00000000" w:rsidP="00D73605">
            <w:sdt>
              <w:sdtPr>
                <w:rPr>
                  <w:b/>
                  <w:bCs/>
                </w:rPr>
                <w:id w:val="866797833"/>
                <w:placeholder>
                  <w:docPart w:val="329F2177580C9B45B72EA901A7B7FFA5"/>
                </w:placeholder>
                <w:temporary/>
                <w:showingPlcHdr/>
                <w15:appearance w15:val="hidden"/>
              </w:sdtPr>
              <w:sdtContent>
                <w:r w:rsidR="007A6A88" w:rsidRPr="00246839">
                  <w:rPr>
                    <w:rStyle w:val="Heading2Char"/>
                  </w:rPr>
                  <w:t>June 20XX</w:t>
                </w:r>
              </w:sdtContent>
            </w:sdt>
            <w:r w:rsidR="007A6A88">
              <w:rPr>
                <w:b/>
                <w:bCs/>
              </w:rPr>
              <w:t xml:space="preserve">  </w:t>
            </w:r>
            <w:r w:rsidR="007A6A88" w:rsidRPr="007343D1">
              <w:rPr>
                <w:color w:val="D14140" w:themeColor="accent1"/>
              </w:rPr>
              <w:t xml:space="preserve">|  </w:t>
            </w:r>
            <w:sdt>
              <w:sdtPr>
                <w:rPr>
                  <w:color w:val="D14140" w:themeColor="accent1"/>
                </w:rPr>
                <w:id w:val="475735068"/>
                <w:placeholder>
                  <w:docPart w:val="F8A214E8D77D6541853D2E61A9045CAA"/>
                </w:placeholder>
                <w:temporary/>
                <w:showingPlcHdr/>
                <w15:appearance w15:val="hidden"/>
              </w:sdtPr>
              <w:sdtContent>
                <w:r w:rsidR="007A6A88" w:rsidRPr="00D05881">
                  <w:t>Certificate in Woodworking</w:t>
                </w:r>
              </w:sdtContent>
            </w:sdt>
          </w:p>
          <w:p w14:paraId="4475DB65" w14:textId="77777777" w:rsidR="007A6A88" w:rsidRPr="00246839" w:rsidRDefault="00000000" w:rsidP="00246839">
            <w:sdt>
              <w:sdtPr>
                <w:rPr>
                  <w:b/>
                  <w:bCs/>
                </w:rPr>
                <w:id w:val="612869768"/>
                <w:placeholder>
                  <w:docPart w:val="2328C6E9440848439CBB7B5D4698C9C9"/>
                </w:placeholder>
                <w:temporary/>
                <w:showingPlcHdr/>
                <w15:appearance w15:val="hidden"/>
              </w:sdtPr>
              <w:sdtEndPr>
                <w:rPr>
                  <w:b w:val="0"/>
                  <w:bCs w:val="0"/>
                </w:rPr>
              </w:sdtEndPr>
              <w:sdtContent>
                <w:r w:rsidR="007A6A88" w:rsidRPr="00246839">
                  <w:rPr>
                    <w:rStyle w:val="Heading2Char"/>
                  </w:rPr>
                  <w:t>June 20XX</w:t>
                </w:r>
              </w:sdtContent>
            </w:sdt>
            <w:r w:rsidR="007A6A88">
              <w:rPr>
                <w:b/>
                <w:bCs/>
              </w:rPr>
              <w:t xml:space="preserve">  </w:t>
            </w:r>
            <w:r w:rsidR="007A6A88" w:rsidRPr="007343D1">
              <w:rPr>
                <w:rFonts w:ascii="Gill Sans MT" w:hAnsi="Gill Sans MT"/>
                <w:color w:val="D14140" w:themeColor="accent1"/>
                <w:szCs w:val="20"/>
              </w:rPr>
              <w:t xml:space="preserve">|  </w:t>
            </w:r>
            <w:sdt>
              <w:sdtPr>
                <w:id w:val="924615057"/>
                <w:placeholder>
                  <w:docPart w:val="E313AAE89DDE754EB239BD5170C7E38D"/>
                </w:placeholder>
                <w:temporary/>
                <w:showingPlcHdr/>
                <w15:appearance w15:val="hidden"/>
              </w:sdtPr>
              <w:sdtContent>
                <w:r w:rsidR="007A6A88" w:rsidRPr="007A6A88">
                  <w:t>Associate of Applied Science in Wood Technology</w:t>
                </w:r>
              </w:sdtContent>
            </w:sdt>
          </w:p>
        </w:tc>
      </w:tr>
      <w:tr w:rsidR="007A6A88" w:rsidRPr="00F079F2" w14:paraId="2220A471" w14:textId="77777777" w:rsidTr="00D54C9D">
        <w:trPr>
          <w:trHeight w:val="144"/>
          <w:jc w:val="center"/>
        </w:trPr>
        <w:tc>
          <w:tcPr>
            <w:tcW w:w="2497" w:type="dxa"/>
            <w:vMerge/>
          </w:tcPr>
          <w:p w14:paraId="45899F75" w14:textId="77777777" w:rsidR="007A6A88" w:rsidRPr="00F079F2" w:rsidRDefault="007A6A88" w:rsidP="0026294A">
            <w:pPr>
              <w:pStyle w:val="Whitetext"/>
              <w:rPr>
                <w:rFonts w:ascii="Georgia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867" w:type="dxa"/>
            <w:vMerge/>
          </w:tcPr>
          <w:p w14:paraId="4BB712E9" w14:textId="77777777" w:rsidR="007A6A88" w:rsidRPr="00F079F2" w:rsidRDefault="007A6A88" w:rsidP="0026294A">
            <w:pPr>
              <w:pStyle w:val="Whitetext"/>
            </w:pPr>
          </w:p>
        </w:tc>
        <w:tc>
          <w:tcPr>
            <w:tcW w:w="3296" w:type="dxa"/>
            <w:gridSpan w:val="4"/>
            <w:vMerge w:val="restart"/>
          </w:tcPr>
          <w:p w14:paraId="495D5274" w14:textId="77777777" w:rsidR="007A6A88" w:rsidRPr="000473E0" w:rsidRDefault="00000000" w:rsidP="00D54C9D">
            <w:pPr>
              <w:pStyle w:val="Heading1"/>
            </w:pPr>
            <w:sdt>
              <w:sdtPr>
                <w:id w:val="873273777"/>
                <w:placeholder>
                  <w:docPart w:val="7A7CD5886DC224468B65424990601B4E"/>
                </w:placeholder>
                <w:temporary/>
                <w:showingPlcHdr/>
                <w15:appearance w15:val="hidden"/>
              </w:sdtPr>
              <w:sdtContent>
                <w:r w:rsidR="007A6A88" w:rsidRPr="000473E0">
                  <w:t>Key skills and characteristics</w:t>
                </w:r>
              </w:sdtContent>
            </w:sdt>
          </w:p>
        </w:tc>
        <w:tc>
          <w:tcPr>
            <w:tcW w:w="3691" w:type="dxa"/>
            <w:tcBorders>
              <w:bottom w:val="single" w:sz="12" w:space="0" w:color="auto"/>
            </w:tcBorders>
          </w:tcPr>
          <w:p w14:paraId="1C3115DE" w14:textId="77777777" w:rsidR="007A6A88" w:rsidRPr="007A6A88" w:rsidRDefault="007A6A88" w:rsidP="007A6A88">
            <w:pPr>
              <w:pStyle w:val="Heading1"/>
              <w:rPr>
                <w:sz w:val="14"/>
                <w:szCs w:val="14"/>
              </w:rPr>
            </w:pPr>
          </w:p>
        </w:tc>
      </w:tr>
      <w:tr w:rsidR="007A6A88" w:rsidRPr="00F079F2" w14:paraId="4E0EAE80" w14:textId="77777777" w:rsidTr="007A6A88">
        <w:trPr>
          <w:trHeight w:val="144"/>
          <w:jc w:val="center"/>
        </w:trPr>
        <w:tc>
          <w:tcPr>
            <w:tcW w:w="2497" w:type="dxa"/>
            <w:vMerge/>
          </w:tcPr>
          <w:p w14:paraId="59513EC4" w14:textId="77777777" w:rsidR="007A6A88" w:rsidRPr="00F079F2" w:rsidRDefault="007A6A88" w:rsidP="0026294A">
            <w:pPr>
              <w:pStyle w:val="Whitetext"/>
              <w:rPr>
                <w:rFonts w:ascii="Georgia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867" w:type="dxa"/>
            <w:vMerge/>
          </w:tcPr>
          <w:p w14:paraId="1CE1DC7E" w14:textId="77777777" w:rsidR="007A6A88" w:rsidRPr="00F079F2" w:rsidRDefault="007A6A88" w:rsidP="0026294A">
            <w:pPr>
              <w:pStyle w:val="Whitetext"/>
            </w:pPr>
          </w:p>
        </w:tc>
        <w:tc>
          <w:tcPr>
            <w:tcW w:w="3296" w:type="dxa"/>
            <w:gridSpan w:val="4"/>
            <w:vMerge/>
            <w:tcBorders>
              <w:bottom w:val="nil"/>
            </w:tcBorders>
          </w:tcPr>
          <w:p w14:paraId="1FD487D8" w14:textId="77777777" w:rsidR="007A6A88" w:rsidRDefault="007A6A88" w:rsidP="007A6A88">
            <w:pPr>
              <w:pStyle w:val="Heading1"/>
            </w:pPr>
          </w:p>
        </w:tc>
        <w:tc>
          <w:tcPr>
            <w:tcW w:w="3691" w:type="dxa"/>
            <w:tcBorders>
              <w:top w:val="single" w:sz="12" w:space="0" w:color="auto"/>
              <w:bottom w:val="nil"/>
            </w:tcBorders>
          </w:tcPr>
          <w:p w14:paraId="376C3A8B" w14:textId="77777777" w:rsidR="007A6A88" w:rsidRPr="007A6A88" w:rsidRDefault="007A6A88" w:rsidP="007A6A88">
            <w:pPr>
              <w:pStyle w:val="Heading1"/>
              <w:rPr>
                <w:sz w:val="14"/>
                <w:szCs w:val="14"/>
              </w:rPr>
            </w:pPr>
          </w:p>
        </w:tc>
      </w:tr>
      <w:tr w:rsidR="007A6A88" w:rsidRPr="00D05881" w14:paraId="1922A6A1" w14:textId="77777777" w:rsidTr="007A6A88">
        <w:trPr>
          <w:trHeight w:val="1746"/>
          <w:jc w:val="center"/>
        </w:trPr>
        <w:tc>
          <w:tcPr>
            <w:tcW w:w="2497" w:type="dxa"/>
            <w:vMerge/>
          </w:tcPr>
          <w:p w14:paraId="244953B2" w14:textId="77777777" w:rsidR="007A6A88" w:rsidRPr="00D05881" w:rsidRDefault="007A6A88" w:rsidP="0026294A">
            <w:pPr>
              <w:pStyle w:val="Whitetext"/>
              <w:rPr>
                <w:rFonts w:ascii="Gill Sans MT" w:hAnsi="Gill Sans MT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867" w:type="dxa"/>
            <w:vMerge/>
          </w:tcPr>
          <w:p w14:paraId="2C1C9C6C" w14:textId="77777777" w:rsidR="007A6A88" w:rsidRPr="00D05881" w:rsidRDefault="007A6A88" w:rsidP="0026294A">
            <w:pPr>
              <w:widowControl w:val="0"/>
              <w:autoSpaceDE w:val="0"/>
              <w:autoSpaceDN w:val="0"/>
              <w:adjustRightInd w:val="0"/>
              <w:rPr>
                <w:rFonts w:ascii="Gill Sans MT" w:eastAsia="Times New Roman" w:hAnsi="Gill Sans MT" w:cs="Georgia"/>
                <w:sz w:val="16"/>
              </w:rPr>
            </w:pPr>
          </w:p>
        </w:tc>
        <w:tc>
          <w:tcPr>
            <w:tcW w:w="6987" w:type="dxa"/>
            <w:gridSpan w:val="5"/>
            <w:vAlign w:val="center"/>
          </w:tcPr>
          <w:p w14:paraId="60A99D05" w14:textId="77777777" w:rsidR="007A6A88" w:rsidRPr="00D05881" w:rsidRDefault="00000000" w:rsidP="007A6A88">
            <w:pPr>
              <w:pStyle w:val="SkillsBullets"/>
            </w:pPr>
            <w:sdt>
              <w:sdtPr>
                <w:id w:val="-610359553"/>
                <w:placeholder>
                  <w:docPart w:val="7FDE180EB9C298489252602CF3466162"/>
                </w:placeholder>
                <w:temporary/>
                <w:showingPlcHdr/>
                <w15:appearance w15:val="hidden"/>
              </w:sdtPr>
              <w:sdtContent>
                <w:r w:rsidR="007A6A88" w:rsidRPr="00D05881">
                  <w:t xml:space="preserve">Proficient in using hand and power tools such as saws, drills, sanders, </w:t>
                </w:r>
                <w:r w:rsidR="007A6A88">
                  <w:br/>
                </w:r>
                <w:r w:rsidR="007A6A88" w:rsidRPr="00D05881">
                  <w:t>and routers</w:t>
                </w:r>
              </w:sdtContent>
            </w:sdt>
          </w:p>
          <w:p w14:paraId="65F9B516" w14:textId="77777777" w:rsidR="007A6A88" w:rsidRPr="00D05881" w:rsidRDefault="00000000" w:rsidP="007A6A88">
            <w:pPr>
              <w:pStyle w:val="SkillsBullets"/>
            </w:pPr>
            <w:sdt>
              <w:sdtPr>
                <w:id w:val="2084797137"/>
                <w:placeholder>
                  <w:docPart w:val="8826085C14D27D44B4844F47677C0058"/>
                </w:placeholder>
                <w:temporary/>
                <w:showingPlcHdr/>
                <w15:appearance w15:val="hidden"/>
              </w:sdtPr>
              <w:sdtContent>
                <w:r w:rsidR="007A6A88" w:rsidRPr="00D05881">
                  <w:t>Skilled in reading and interpreting blueprints and schematics</w:t>
                </w:r>
              </w:sdtContent>
            </w:sdt>
          </w:p>
          <w:p w14:paraId="37A4F8E4" w14:textId="77777777" w:rsidR="007A6A88" w:rsidRPr="00D05881" w:rsidRDefault="00000000" w:rsidP="007A6A88">
            <w:pPr>
              <w:pStyle w:val="SkillsBullets"/>
            </w:pPr>
            <w:sdt>
              <w:sdtPr>
                <w:id w:val="-1903518174"/>
                <w:placeholder>
                  <w:docPart w:val="39804C7ED0406C4A84AFCCEDAD1D9F87"/>
                </w:placeholder>
                <w:temporary/>
                <w:showingPlcHdr/>
                <w15:appearance w15:val="hidden"/>
              </w:sdtPr>
              <w:sdtContent>
                <w:r w:rsidR="007A6A88" w:rsidRPr="00D05881">
                  <w:t>Experienced in designing and building custom furniture and cabinetry</w:t>
                </w:r>
              </w:sdtContent>
            </w:sdt>
          </w:p>
          <w:p w14:paraId="4EED0BE2" w14:textId="77777777" w:rsidR="007A6A88" w:rsidRPr="00D05881" w:rsidRDefault="00000000" w:rsidP="007A6A88">
            <w:pPr>
              <w:pStyle w:val="SkillsBullets"/>
            </w:pPr>
            <w:sdt>
              <w:sdtPr>
                <w:id w:val="1186098724"/>
                <w:placeholder>
                  <w:docPart w:val="02F2D35FE22DF44EA972DB20CFBF24CE"/>
                </w:placeholder>
                <w:temporary/>
                <w:showingPlcHdr/>
                <w15:appearance w15:val="hidden"/>
              </w:sdtPr>
              <w:sdtContent>
                <w:r w:rsidR="007A6A88" w:rsidRPr="00D05881">
                  <w:t>Knowledgeable in different types of wood and their characteristics</w:t>
                </w:r>
              </w:sdtContent>
            </w:sdt>
          </w:p>
          <w:p w14:paraId="76EDBAC2" w14:textId="77777777" w:rsidR="007A6A88" w:rsidRPr="00834153" w:rsidRDefault="00000000" w:rsidP="007A6A88">
            <w:pPr>
              <w:pStyle w:val="SkillsBullets"/>
            </w:pPr>
            <w:sdt>
              <w:sdtPr>
                <w:id w:val="-493944777"/>
                <w:placeholder>
                  <w:docPart w:val="A84B98E0CE4DB2448844FA21DD44FC69"/>
                </w:placeholder>
                <w:temporary/>
                <w:showingPlcHdr/>
                <w15:appearance w15:val="hidden"/>
              </w:sdtPr>
              <w:sdtContent>
                <w:r w:rsidR="007A6A88" w:rsidRPr="00D05881">
                  <w:t>Strong attention to detail and ability to produce high-quality work</w:t>
                </w:r>
              </w:sdtContent>
            </w:sdt>
          </w:p>
        </w:tc>
      </w:tr>
    </w:tbl>
    <w:p w14:paraId="615F3598" w14:textId="77777777" w:rsidR="0032555D" w:rsidRPr="00D05881" w:rsidRDefault="0032555D" w:rsidP="001C169F">
      <w:pPr>
        <w:rPr>
          <w:rFonts w:ascii="Gill Sans MT" w:hAnsi="Gill Sans MT"/>
        </w:rPr>
      </w:pPr>
    </w:p>
    <w:sectPr w:rsidR="0032555D" w:rsidRPr="00D05881" w:rsidSect="00202962">
      <w:pgSz w:w="12240" w:h="15840" w:code="1"/>
      <w:pgMar w:top="720" w:right="720" w:bottom="720" w:left="720" w:header="288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17AA9E" w14:textId="77777777" w:rsidR="00830BC2" w:rsidRDefault="00830BC2" w:rsidP="0085363C">
      <w:r>
        <w:separator/>
      </w:r>
    </w:p>
  </w:endnote>
  <w:endnote w:type="continuationSeparator" w:id="0">
    <w:p w14:paraId="052B557A" w14:textId="77777777" w:rsidR="00830BC2" w:rsidRDefault="00830BC2" w:rsidP="0085363C">
      <w:r>
        <w:continuationSeparator/>
      </w:r>
    </w:p>
  </w:endnote>
  <w:endnote w:type="continuationNotice" w:id="1">
    <w:p w14:paraId="0721C807" w14:textId="77777777" w:rsidR="00830BC2" w:rsidRDefault="00830BC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3BC5577-CFE5-A24B-929D-CAC43928A5D1}"/>
    <w:embedBold r:id="rId2" w:fontKey="{6D40C3BF-906F-B149-8BC6-A0458230550C}"/>
    <w:embedItalic r:id="rId3" w:fontKey="{A2BAD3BE-F6E1-EF41-9882-00D838C172CA}"/>
    <w:embedBoldItalic r:id="rId4" w:fontKey="{3F05727C-E37C-C04F-A343-8EAFDBF7CA79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5" w:fontKey="{8B38F61C-E683-0043-BF7C-BE1300228BE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D2FE0A09-9284-DC4A-8FF2-62CD80E35839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32F157E3-00CB-6743-A033-304E35CAE8E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ECF4EDC1-3F49-F843-A7D2-7D2ED1D05D48}"/>
    <w:embedBold r:id="rId9" w:fontKey="{BDA27900-5C25-D547-8D0B-58176639960D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0" w:fontKey="{F566D9E9-0925-9841-88E3-F3847F698C19}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  <w:embedRegular r:id="rId11" w:fontKey="{D4E1821F-14B1-DA48-A507-364FF9006D64}"/>
    <w:embedBold r:id="rId12" w:fontKey="{00AC2005-5BCD-5E47-B675-59E245D3B28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3" w:fontKey="{6FA0B186-1048-7142-9388-0DEFDE3378A6}"/>
    <w:embedBold r:id="rId14" w:fontKey="{986B7F30-A780-C947-919D-0EAA9D860238}"/>
    <w:embedItalic r:id="rId15" w:fontKey="{FD21A164-6BD2-654D-8C19-136AD3C1B0EB}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  <w:embedRegular r:id="rId16" w:fontKey="{6F32D3E6-1FDA-474F-BEBD-79C1F28401A9}"/>
  </w:font>
  <w:font w:name="Times">
    <w:altName w:val="Sylfaen"/>
    <w:panose1 w:val="00000500000000020000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CDFA39" w14:textId="77777777" w:rsidR="00830BC2" w:rsidRDefault="00830BC2" w:rsidP="0085363C">
      <w:r>
        <w:separator/>
      </w:r>
    </w:p>
  </w:footnote>
  <w:footnote w:type="continuationSeparator" w:id="0">
    <w:p w14:paraId="731EE0A5" w14:textId="77777777" w:rsidR="00830BC2" w:rsidRDefault="00830BC2" w:rsidP="0085363C">
      <w:r>
        <w:continuationSeparator/>
      </w:r>
    </w:p>
  </w:footnote>
  <w:footnote w:type="continuationNotice" w:id="1">
    <w:p w14:paraId="5C4F19A9" w14:textId="77777777" w:rsidR="00830BC2" w:rsidRDefault="00830BC2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0FB0155B"/>
    <w:multiLevelType w:val="hybridMultilevel"/>
    <w:tmpl w:val="05BA0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651C73"/>
    <w:multiLevelType w:val="hybridMultilevel"/>
    <w:tmpl w:val="64547DA4"/>
    <w:lvl w:ilvl="0" w:tplc="939434E0">
      <w:start w:val="1"/>
      <w:numFmt w:val="bullet"/>
      <w:pStyle w:val="Skills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4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5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6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1C9257B"/>
    <w:multiLevelType w:val="hybridMultilevel"/>
    <w:tmpl w:val="14126A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D33D22"/>
    <w:multiLevelType w:val="hybridMultilevel"/>
    <w:tmpl w:val="E7B6DF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1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4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5" w15:restartNumberingAfterBreak="0">
    <w:nsid w:val="458D6432"/>
    <w:multiLevelType w:val="hybridMultilevel"/>
    <w:tmpl w:val="3942F2A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8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9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2" w15:restartNumberingAfterBreak="0">
    <w:nsid w:val="67E17886"/>
    <w:multiLevelType w:val="hybridMultilevel"/>
    <w:tmpl w:val="F300F3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8B070EF"/>
    <w:multiLevelType w:val="hybridMultilevel"/>
    <w:tmpl w:val="C57A5D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5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7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8" w15:restartNumberingAfterBreak="0">
    <w:nsid w:val="7C982D79"/>
    <w:multiLevelType w:val="hybridMultilevel"/>
    <w:tmpl w:val="83EEB37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534685348">
    <w:abstractNumId w:val="16"/>
  </w:num>
  <w:num w:numId="2" w16cid:durableId="132261290">
    <w:abstractNumId w:val="11"/>
  </w:num>
  <w:num w:numId="3" w16cid:durableId="266010999">
    <w:abstractNumId w:val="20"/>
  </w:num>
  <w:num w:numId="4" w16cid:durableId="536553078">
    <w:abstractNumId w:val="17"/>
  </w:num>
  <w:num w:numId="5" w16cid:durableId="1013802473">
    <w:abstractNumId w:val="18"/>
  </w:num>
  <w:num w:numId="6" w16cid:durableId="1368796805">
    <w:abstractNumId w:val="26"/>
  </w:num>
  <w:num w:numId="7" w16cid:durableId="1886479001">
    <w:abstractNumId w:val="10"/>
  </w:num>
  <w:num w:numId="8" w16cid:durableId="621418672">
    <w:abstractNumId w:val="14"/>
  </w:num>
  <w:num w:numId="9" w16cid:durableId="1649749866">
    <w:abstractNumId w:val="24"/>
  </w:num>
  <w:num w:numId="10" w16cid:durableId="623772172">
    <w:abstractNumId w:val="3"/>
  </w:num>
  <w:num w:numId="11" w16cid:durableId="2111512053">
    <w:abstractNumId w:val="7"/>
  </w:num>
  <w:num w:numId="12" w16cid:durableId="1291983122">
    <w:abstractNumId w:val="0"/>
  </w:num>
  <w:num w:numId="13" w16cid:durableId="1396511783">
    <w:abstractNumId w:val="4"/>
  </w:num>
  <w:num w:numId="14" w16cid:durableId="1788623044">
    <w:abstractNumId w:val="13"/>
  </w:num>
  <w:num w:numId="15" w16cid:durableId="189690417">
    <w:abstractNumId w:val="12"/>
  </w:num>
  <w:num w:numId="16" w16cid:durableId="1609923324">
    <w:abstractNumId w:val="21"/>
  </w:num>
  <w:num w:numId="17" w16cid:durableId="1468740332">
    <w:abstractNumId w:val="5"/>
  </w:num>
  <w:num w:numId="18" w16cid:durableId="1720549068">
    <w:abstractNumId w:val="29"/>
  </w:num>
  <w:num w:numId="19" w16cid:durableId="1248271232">
    <w:abstractNumId w:val="25"/>
  </w:num>
  <w:num w:numId="20" w16cid:durableId="180977483">
    <w:abstractNumId w:val="19"/>
  </w:num>
  <w:num w:numId="21" w16cid:durableId="410272783">
    <w:abstractNumId w:val="27"/>
  </w:num>
  <w:num w:numId="22" w16cid:durableId="2132357333">
    <w:abstractNumId w:val="6"/>
  </w:num>
  <w:num w:numId="23" w16cid:durableId="1794247865">
    <w:abstractNumId w:val="22"/>
  </w:num>
  <w:num w:numId="24" w16cid:durableId="983779431">
    <w:abstractNumId w:val="28"/>
  </w:num>
  <w:num w:numId="25" w16cid:durableId="531771818">
    <w:abstractNumId w:val="9"/>
  </w:num>
  <w:num w:numId="26" w16cid:durableId="1965042930">
    <w:abstractNumId w:val="23"/>
  </w:num>
  <w:num w:numId="27" w16cid:durableId="2120222992">
    <w:abstractNumId w:val="1"/>
  </w:num>
  <w:num w:numId="28" w16cid:durableId="1908152376">
    <w:abstractNumId w:val="8"/>
  </w:num>
  <w:num w:numId="29" w16cid:durableId="39936289">
    <w:abstractNumId w:val="15"/>
  </w:num>
  <w:num w:numId="30" w16cid:durableId="1462725621">
    <w:abstractNumId w:val="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3D03"/>
    <w:rsid w:val="000003AD"/>
    <w:rsid w:val="00005006"/>
    <w:rsid w:val="00040383"/>
    <w:rsid w:val="00040AC6"/>
    <w:rsid w:val="000473E0"/>
    <w:rsid w:val="00052382"/>
    <w:rsid w:val="000527CC"/>
    <w:rsid w:val="00062B92"/>
    <w:rsid w:val="0006568A"/>
    <w:rsid w:val="00076F0F"/>
    <w:rsid w:val="00084253"/>
    <w:rsid w:val="000946A4"/>
    <w:rsid w:val="000C1B95"/>
    <w:rsid w:val="000D1F49"/>
    <w:rsid w:val="00114F7F"/>
    <w:rsid w:val="0011628D"/>
    <w:rsid w:val="00134884"/>
    <w:rsid w:val="0016401A"/>
    <w:rsid w:val="001727CA"/>
    <w:rsid w:val="00185A73"/>
    <w:rsid w:val="00187D40"/>
    <w:rsid w:val="0019660E"/>
    <w:rsid w:val="001B04C7"/>
    <w:rsid w:val="001B15B2"/>
    <w:rsid w:val="001C169F"/>
    <w:rsid w:val="001D6D0A"/>
    <w:rsid w:val="001E33D4"/>
    <w:rsid w:val="001F75D2"/>
    <w:rsid w:val="00202962"/>
    <w:rsid w:val="00202FEB"/>
    <w:rsid w:val="0020364D"/>
    <w:rsid w:val="002139DC"/>
    <w:rsid w:val="00223F6C"/>
    <w:rsid w:val="002262C9"/>
    <w:rsid w:val="002336C5"/>
    <w:rsid w:val="00235E00"/>
    <w:rsid w:val="00246839"/>
    <w:rsid w:val="00250099"/>
    <w:rsid w:val="00261E32"/>
    <w:rsid w:val="002666D0"/>
    <w:rsid w:val="00273754"/>
    <w:rsid w:val="002A62EC"/>
    <w:rsid w:val="002C1B12"/>
    <w:rsid w:val="002C56E6"/>
    <w:rsid w:val="002D39A5"/>
    <w:rsid w:val="002E4E62"/>
    <w:rsid w:val="002E63E8"/>
    <w:rsid w:val="002F5308"/>
    <w:rsid w:val="0032555D"/>
    <w:rsid w:val="00337774"/>
    <w:rsid w:val="00341570"/>
    <w:rsid w:val="0035174C"/>
    <w:rsid w:val="003552CB"/>
    <w:rsid w:val="00357BF9"/>
    <w:rsid w:val="00361691"/>
    <w:rsid w:val="00361E11"/>
    <w:rsid w:val="00376B65"/>
    <w:rsid w:val="00381581"/>
    <w:rsid w:val="0039390A"/>
    <w:rsid w:val="003C7741"/>
    <w:rsid w:val="003E0132"/>
    <w:rsid w:val="003E255B"/>
    <w:rsid w:val="003E6A45"/>
    <w:rsid w:val="003F0847"/>
    <w:rsid w:val="0040090B"/>
    <w:rsid w:val="00400C92"/>
    <w:rsid w:val="00433F80"/>
    <w:rsid w:val="00453566"/>
    <w:rsid w:val="0046302A"/>
    <w:rsid w:val="00463D03"/>
    <w:rsid w:val="00480010"/>
    <w:rsid w:val="00487D2D"/>
    <w:rsid w:val="004A3E0B"/>
    <w:rsid w:val="004B1A24"/>
    <w:rsid w:val="004D5D62"/>
    <w:rsid w:val="00505395"/>
    <w:rsid w:val="005112D0"/>
    <w:rsid w:val="005117FD"/>
    <w:rsid w:val="00530CF9"/>
    <w:rsid w:val="00531C1F"/>
    <w:rsid w:val="00547F68"/>
    <w:rsid w:val="005513D9"/>
    <w:rsid w:val="00552700"/>
    <w:rsid w:val="00553514"/>
    <w:rsid w:val="00577489"/>
    <w:rsid w:val="00577E06"/>
    <w:rsid w:val="005964DB"/>
    <w:rsid w:val="005A3BF7"/>
    <w:rsid w:val="005D349D"/>
    <w:rsid w:val="005F0033"/>
    <w:rsid w:val="005F02B7"/>
    <w:rsid w:val="005F2035"/>
    <w:rsid w:val="005F7990"/>
    <w:rsid w:val="00611618"/>
    <w:rsid w:val="00632608"/>
    <w:rsid w:val="0063739C"/>
    <w:rsid w:val="00637552"/>
    <w:rsid w:val="0064068F"/>
    <w:rsid w:val="00681E97"/>
    <w:rsid w:val="006A49DC"/>
    <w:rsid w:val="006D0C0A"/>
    <w:rsid w:val="006F7713"/>
    <w:rsid w:val="00712330"/>
    <w:rsid w:val="00716A96"/>
    <w:rsid w:val="007319F7"/>
    <w:rsid w:val="007343D1"/>
    <w:rsid w:val="007520D7"/>
    <w:rsid w:val="00762260"/>
    <w:rsid w:val="00763C21"/>
    <w:rsid w:val="00765AB9"/>
    <w:rsid w:val="00766351"/>
    <w:rsid w:val="0077033A"/>
    <w:rsid w:val="007708F0"/>
    <w:rsid w:val="00770F25"/>
    <w:rsid w:val="00772EE3"/>
    <w:rsid w:val="007918FE"/>
    <w:rsid w:val="007A35A8"/>
    <w:rsid w:val="007A54A6"/>
    <w:rsid w:val="007A6A88"/>
    <w:rsid w:val="007B0A85"/>
    <w:rsid w:val="007C5ECB"/>
    <w:rsid w:val="007C6A52"/>
    <w:rsid w:val="007F29EC"/>
    <w:rsid w:val="007F4F17"/>
    <w:rsid w:val="00806A2C"/>
    <w:rsid w:val="00813469"/>
    <w:rsid w:val="0082043E"/>
    <w:rsid w:val="00830BC2"/>
    <w:rsid w:val="00834153"/>
    <w:rsid w:val="00834772"/>
    <w:rsid w:val="0085363C"/>
    <w:rsid w:val="008954EF"/>
    <w:rsid w:val="008C0195"/>
    <w:rsid w:val="008D5B16"/>
    <w:rsid w:val="008E203A"/>
    <w:rsid w:val="00912231"/>
    <w:rsid w:val="0091229C"/>
    <w:rsid w:val="0091349D"/>
    <w:rsid w:val="0091410E"/>
    <w:rsid w:val="00940E73"/>
    <w:rsid w:val="00953E51"/>
    <w:rsid w:val="009749E4"/>
    <w:rsid w:val="0098597D"/>
    <w:rsid w:val="00987A55"/>
    <w:rsid w:val="00991F4B"/>
    <w:rsid w:val="00993F60"/>
    <w:rsid w:val="009C38A3"/>
    <w:rsid w:val="009C5621"/>
    <w:rsid w:val="009D3230"/>
    <w:rsid w:val="009E1C90"/>
    <w:rsid w:val="009E3F07"/>
    <w:rsid w:val="009F2248"/>
    <w:rsid w:val="009F619A"/>
    <w:rsid w:val="009F6DDE"/>
    <w:rsid w:val="009F7C20"/>
    <w:rsid w:val="00A13462"/>
    <w:rsid w:val="00A2266E"/>
    <w:rsid w:val="00A370A8"/>
    <w:rsid w:val="00A632B2"/>
    <w:rsid w:val="00A65B3F"/>
    <w:rsid w:val="00A77ABB"/>
    <w:rsid w:val="00AD522B"/>
    <w:rsid w:val="00AD5725"/>
    <w:rsid w:val="00AE106F"/>
    <w:rsid w:val="00AF056A"/>
    <w:rsid w:val="00B04190"/>
    <w:rsid w:val="00B14057"/>
    <w:rsid w:val="00B34D8F"/>
    <w:rsid w:val="00B47443"/>
    <w:rsid w:val="00B52F75"/>
    <w:rsid w:val="00B62AB7"/>
    <w:rsid w:val="00B76A66"/>
    <w:rsid w:val="00BB1AC0"/>
    <w:rsid w:val="00BB5950"/>
    <w:rsid w:val="00BC4171"/>
    <w:rsid w:val="00BD2739"/>
    <w:rsid w:val="00BD4753"/>
    <w:rsid w:val="00BD5CB1"/>
    <w:rsid w:val="00BE62EE"/>
    <w:rsid w:val="00C003BA"/>
    <w:rsid w:val="00C278FE"/>
    <w:rsid w:val="00C43D41"/>
    <w:rsid w:val="00C4481A"/>
    <w:rsid w:val="00C46878"/>
    <w:rsid w:val="00C75B47"/>
    <w:rsid w:val="00C83343"/>
    <w:rsid w:val="00C94B21"/>
    <w:rsid w:val="00CB4A51"/>
    <w:rsid w:val="00CD4532"/>
    <w:rsid w:val="00CD47B0"/>
    <w:rsid w:val="00CE2C1C"/>
    <w:rsid w:val="00CE5D60"/>
    <w:rsid w:val="00CE6104"/>
    <w:rsid w:val="00CE7918"/>
    <w:rsid w:val="00CF6676"/>
    <w:rsid w:val="00D05881"/>
    <w:rsid w:val="00D16163"/>
    <w:rsid w:val="00D54C9D"/>
    <w:rsid w:val="00D62C7C"/>
    <w:rsid w:val="00D73605"/>
    <w:rsid w:val="00D7531B"/>
    <w:rsid w:val="00DB3FAD"/>
    <w:rsid w:val="00DD1D6F"/>
    <w:rsid w:val="00DD47A6"/>
    <w:rsid w:val="00DE2A94"/>
    <w:rsid w:val="00DF100B"/>
    <w:rsid w:val="00E112B8"/>
    <w:rsid w:val="00E136ED"/>
    <w:rsid w:val="00E25E2B"/>
    <w:rsid w:val="00E55A25"/>
    <w:rsid w:val="00E57909"/>
    <w:rsid w:val="00E61C09"/>
    <w:rsid w:val="00E70BE7"/>
    <w:rsid w:val="00E77644"/>
    <w:rsid w:val="00E84BB7"/>
    <w:rsid w:val="00EB3B58"/>
    <w:rsid w:val="00EB66B1"/>
    <w:rsid w:val="00EC0F76"/>
    <w:rsid w:val="00EC19CF"/>
    <w:rsid w:val="00EC7359"/>
    <w:rsid w:val="00EE3054"/>
    <w:rsid w:val="00EE3EC6"/>
    <w:rsid w:val="00EE6C6F"/>
    <w:rsid w:val="00EF7D1A"/>
    <w:rsid w:val="00F00606"/>
    <w:rsid w:val="00F01256"/>
    <w:rsid w:val="00F05525"/>
    <w:rsid w:val="00F079F2"/>
    <w:rsid w:val="00F206FB"/>
    <w:rsid w:val="00F478C7"/>
    <w:rsid w:val="00F55F65"/>
    <w:rsid w:val="00F665A0"/>
    <w:rsid w:val="00F97EBC"/>
    <w:rsid w:val="00FC2972"/>
    <w:rsid w:val="00FC7475"/>
    <w:rsid w:val="00FD0662"/>
    <w:rsid w:val="00FE145A"/>
    <w:rsid w:val="00FE78A0"/>
    <w:rsid w:val="5ADB5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CB5DFA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8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6A88"/>
    <w:pPr>
      <w:spacing w:after="0"/>
    </w:pPr>
    <w:rPr>
      <w:sz w:val="20"/>
    </w:rPr>
  </w:style>
  <w:style w:type="paragraph" w:styleId="Heading1">
    <w:name w:val="heading 1"/>
    <w:basedOn w:val="Normal"/>
    <w:link w:val="Heading1Char"/>
    <w:uiPriority w:val="1"/>
    <w:qFormat/>
    <w:rsid w:val="00D54C9D"/>
    <w:pPr>
      <w:widowControl w:val="0"/>
      <w:autoSpaceDE w:val="0"/>
      <w:autoSpaceDN w:val="0"/>
      <w:adjustRightInd w:val="0"/>
      <w:spacing w:before="60"/>
      <w:outlineLvl w:val="0"/>
    </w:pPr>
    <w:rPr>
      <w:rFonts w:asciiTheme="majorHAnsi" w:hAnsiTheme="majorHAnsi"/>
      <w:b/>
      <w:bCs/>
      <w:noProof/>
      <w:szCs w:val="20"/>
    </w:rPr>
  </w:style>
  <w:style w:type="paragraph" w:styleId="Heading2">
    <w:name w:val="heading 2"/>
    <w:basedOn w:val="Normal"/>
    <w:next w:val="Normal"/>
    <w:link w:val="Heading2Char"/>
    <w:uiPriority w:val="1"/>
    <w:qFormat/>
    <w:rsid w:val="007A6A88"/>
    <w:pPr>
      <w:keepNext/>
      <w:spacing w:before="240"/>
      <w:outlineLvl w:val="1"/>
    </w:pPr>
    <w:rPr>
      <w:b/>
      <w:bCs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qFormat/>
    <w:rsid w:val="00246839"/>
    <w:pPr>
      <w:keepNext/>
      <w:spacing w:after="120"/>
      <w:outlineLvl w:val="2"/>
    </w:pPr>
    <w:rPr>
      <w:bCs/>
      <w:color w:val="000000" w:themeColor="text1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6D1A1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6D1A1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D54C9D"/>
    <w:rPr>
      <w:rFonts w:asciiTheme="majorHAnsi" w:hAnsiTheme="majorHAnsi"/>
      <w:b/>
      <w:bCs/>
      <w:noProof/>
      <w:sz w:val="20"/>
      <w:szCs w:val="20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7A6A88"/>
    <w:rPr>
      <w:b/>
      <w:bCs/>
      <w:sz w:val="20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rsid w:val="00246839"/>
    <w:rPr>
      <w:bCs/>
      <w:color w:val="000000" w:themeColor="text1"/>
      <w:sz w:val="20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2266E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semiHidden/>
    <w:rsid w:val="0085363C"/>
    <w:pPr>
      <w:tabs>
        <w:tab w:val="center" w:pos="4680"/>
        <w:tab w:val="right" w:pos="9360"/>
      </w:tabs>
    </w:pPr>
    <w:rPr>
      <w:noProof/>
      <w:color w:val="454551" w:themeColor="text2"/>
      <w:sz w:val="16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A2266E"/>
    <w:rPr>
      <w:noProof/>
      <w:color w:val="454551" w:themeColor="text2"/>
      <w:sz w:val="16"/>
      <w:szCs w:val="24"/>
    </w:rPr>
  </w:style>
  <w:style w:type="paragraph" w:styleId="Footer">
    <w:name w:val="footer"/>
    <w:basedOn w:val="Normal"/>
    <w:link w:val="FooterChar"/>
    <w:uiPriority w:val="99"/>
    <w:semiHidden/>
    <w:rsid w:val="0085363C"/>
    <w:pPr>
      <w:tabs>
        <w:tab w:val="center" w:pos="4680"/>
        <w:tab w:val="right" w:pos="9810"/>
      </w:tabs>
    </w:pPr>
    <w:rPr>
      <w:color w:val="8A8A9B" w:themeColor="text2" w:themeTint="99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A2266E"/>
    <w:rPr>
      <w:color w:val="8A8A9B" w:themeColor="text2" w:themeTint="99"/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6B9F25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semiHidden/>
    <w:qFormat/>
    <w:rsid w:val="00A2266E"/>
    <w:pPr>
      <w:widowControl w:val="0"/>
      <w:autoSpaceDE w:val="0"/>
      <w:autoSpaceDN w:val="0"/>
    </w:pPr>
    <w:rPr>
      <w:rFonts w:eastAsia="Calibri" w:cs="Calibri"/>
    </w:rPr>
  </w:style>
  <w:style w:type="paragraph" w:styleId="Title">
    <w:name w:val="Title"/>
    <w:basedOn w:val="Normal"/>
    <w:next w:val="Normal"/>
    <w:link w:val="TitleChar"/>
    <w:uiPriority w:val="10"/>
    <w:qFormat/>
    <w:rsid w:val="001B04C7"/>
    <w:pPr>
      <w:widowControl w:val="0"/>
      <w:kinsoku w:val="0"/>
      <w:overflowPunct w:val="0"/>
      <w:autoSpaceDE w:val="0"/>
      <w:autoSpaceDN w:val="0"/>
      <w:adjustRightInd w:val="0"/>
      <w:spacing w:before="120" w:after="120"/>
      <w:ind w:left="288"/>
    </w:pPr>
    <w:rPr>
      <w:rFonts w:asciiTheme="majorHAnsi" w:eastAsia="Times New Roman" w:hAnsiTheme="majorHAnsi" w:cs="Georgia"/>
      <w:b/>
      <w:bCs/>
      <w:color w:val="D14140" w:themeColor="accent1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1B04C7"/>
    <w:rPr>
      <w:rFonts w:asciiTheme="majorHAnsi" w:eastAsia="Times New Roman" w:hAnsiTheme="majorHAnsi" w:cs="Georgia"/>
      <w:b/>
      <w:bCs/>
      <w:color w:val="D14140" w:themeColor="accent1"/>
      <w:sz w:val="48"/>
      <w:szCs w:val="48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rFonts w:asciiTheme="majorHAnsi" w:hAnsiTheme="majorHAnsi"/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6D1A1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6D1A1A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8C8C8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2266E"/>
    <w:rPr>
      <w:rFonts w:ascii="Consolas" w:hAnsi="Consolas"/>
      <w:sz w:val="20"/>
      <w:szCs w:val="20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63260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semiHidden/>
    <w:rsid w:val="00632608"/>
  </w:style>
  <w:style w:type="paragraph" w:customStyle="1" w:styleId="Heading1Alt">
    <w:name w:val="Heading 1 Alt"/>
    <w:basedOn w:val="Normal"/>
    <w:next w:val="Normal"/>
    <w:uiPriority w:val="1"/>
    <w:qFormat/>
    <w:rsid w:val="00D54C9D"/>
    <w:pPr>
      <w:spacing w:before="60" w:after="120"/>
    </w:pPr>
    <w:rPr>
      <w:rFonts w:asciiTheme="majorHAnsi" w:hAnsiTheme="majorHAnsi"/>
      <w:b/>
      <w:color w:val="FFFFFF" w:themeColor="background1"/>
    </w:rPr>
  </w:style>
  <w:style w:type="paragraph" w:styleId="Subtitle">
    <w:name w:val="Subtitle"/>
    <w:basedOn w:val="Normal"/>
    <w:next w:val="Normal"/>
    <w:link w:val="SubtitleChar"/>
    <w:uiPriority w:val="11"/>
    <w:qFormat/>
    <w:rsid w:val="00D54C9D"/>
    <w:pPr>
      <w:numPr>
        <w:ilvl w:val="1"/>
      </w:numPr>
      <w:spacing w:before="60"/>
    </w:pPr>
    <w:rPr>
      <w:rFonts w:asciiTheme="majorHAnsi" w:eastAsiaTheme="minorEastAsia" w:hAnsiTheme="majorHAnsi"/>
      <w:b/>
      <w:color w:val="000000" w:themeColor="text1"/>
      <w:sz w:val="48"/>
    </w:rPr>
  </w:style>
  <w:style w:type="character" w:styleId="PlaceholderText">
    <w:name w:val="Placeholder Text"/>
    <w:basedOn w:val="DefaultParagraphFont"/>
    <w:uiPriority w:val="99"/>
    <w:semiHidden/>
    <w:rsid w:val="00C75B47"/>
    <w:rPr>
      <w:color w:val="808080"/>
    </w:rPr>
  </w:style>
  <w:style w:type="character" w:customStyle="1" w:styleId="SubtitleChar">
    <w:name w:val="Subtitle Char"/>
    <w:basedOn w:val="DefaultParagraphFont"/>
    <w:link w:val="Subtitle"/>
    <w:uiPriority w:val="11"/>
    <w:rsid w:val="00D54C9D"/>
    <w:rPr>
      <w:rFonts w:asciiTheme="majorHAnsi" w:eastAsiaTheme="minorEastAsia" w:hAnsiTheme="majorHAnsi"/>
      <w:b/>
      <w:color w:val="000000" w:themeColor="text1"/>
      <w:sz w:val="48"/>
    </w:rPr>
  </w:style>
  <w:style w:type="paragraph" w:customStyle="1" w:styleId="Whitetext">
    <w:name w:val="White text"/>
    <w:basedOn w:val="Normal"/>
    <w:next w:val="Normal"/>
    <w:uiPriority w:val="1"/>
    <w:qFormat/>
    <w:rsid w:val="00246839"/>
    <w:pPr>
      <w:widowControl w:val="0"/>
      <w:autoSpaceDE w:val="0"/>
      <w:autoSpaceDN w:val="0"/>
      <w:adjustRightInd w:val="0"/>
    </w:pPr>
    <w:rPr>
      <w:rFonts w:eastAsia="Times New Roman" w:cs="Times"/>
      <w:color w:val="FFFFFF" w:themeColor="background1"/>
    </w:rPr>
  </w:style>
  <w:style w:type="character" w:customStyle="1" w:styleId="UnresolvedMention1">
    <w:name w:val="Unresolved Mention1"/>
    <w:basedOn w:val="DefaultParagraphFont"/>
    <w:uiPriority w:val="99"/>
    <w:semiHidden/>
    <w:rsid w:val="00433F80"/>
    <w:rPr>
      <w:color w:val="605E5C"/>
      <w:shd w:val="clear" w:color="auto" w:fill="E1DFDD"/>
    </w:rPr>
  </w:style>
  <w:style w:type="paragraph" w:customStyle="1" w:styleId="SkillsBullets">
    <w:name w:val="Skills Bullets"/>
    <w:basedOn w:val="Normal"/>
    <w:qFormat/>
    <w:rsid w:val="007A6A88"/>
    <w:pPr>
      <w:numPr>
        <w:numId w:val="30"/>
      </w:numPr>
      <w:contextualSpacing/>
    </w:pPr>
    <w:rPr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DE2A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resumeviking.com/templates/word/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wouterolsthoorn/Library/Containers/com.microsoft.Word/Data/Library/Application%20Support/Microsoft/Office/16.0/DTS/Search/%7bA583628D-9E72-204B-8D62-71B1D62F4A57%7dtf11792425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BBE9333D1590849AE70A562FE6360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E53568-8970-1142-B754-FEB77B4DA7E0}"/>
      </w:docPartPr>
      <w:docPartBody>
        <w:p w:rsidR="00D6646D" w:rsidRDefault="00000000">
          <w:pPr>
            <w:pStyle w:val="0BBE9333D1590849AE70A562FE6360BC"/>
          </w:pPr>
          <w:r w:rsidRPr="00D05881">
            <w:t>Experienced woodworker with 5+ years of experience in designing and crafting custom furniture and cabinetry. Proficient in using a variety of woodworking tools and techniques, with a focus on precision and attention to detail.</w:t>
          </w:r>
        </w:p>
      </w:docPartBody>
    </w:docPart>
    <w:docPart>
      <w:docPartPr>
        <w:name w:val="D99FDB38EE3BD9409E6E095E2019A1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D83612-13E5-E64E-A6C0-28A5CD39172D}"/>
      </w:docPartPr>
      <w:docPartBody>
        <w:p w:rsidR="00D6646D" w:rsidRDefault="00000000">
          <w:pPr>
            <w:pStyle w:val="D99FDB38EE3BD9409E6E095E2019A1A3"/>
          </w:pPr>
          <w:r w:rsidRPr="007A6A88">
            <w:rPr>
              <w:lang w:val="fr-FR"/>
            </w:rPr>
            <w:t>Location</w:t>
          </w:r>
        </w:p>
      </w:docPartBody>
    </w:docPart>
    <w:docPart>
      <w:docPartPr>
        <w:name w:val="B156C090769B624DAD1980BE014C63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A879CC-B694-7F4A-8158-E00764BA6202}"/>
      </w:docPartPr>
      <w:docPartBody>
        <w:p w:rsidR="00D6646D" w:rsidRDefault="00000000">
          <w:pPr>
            <w:pStyle w:val="B156C090769B624DAD1980BE014C6313"/>
          </w:pPr>
          <w:r w:rsidRPr="007A6A88">
            <w:t>Boston, MA</w:t>
          </w:r>
        </w:p>
      </w:docPartBody>
    </w:docPart>
    <w:docPart>
      <w:docPartPr>
        <w:name w:val="1DE09AF3388B8C4C867986A90671BD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FEF829-D08F-5341-AC22-539F4D619A65}"/>
      </w:docPartPr>
      <w:docPartBody>
        <w:p w:rsidR="00D6646D" w:rsidRDefault="00000000">
          <w:pPr>
            <w:pStyle w:val="1DE09AF3388B8C4C867986A90671BDFC"/>
          </w:pPr>
          <w:r w:rsidRPr="007A6A88">
            <w:rPr>
              <w:lang w:val="fr-FR"/>
            </w:rPr>
            <w:t>Phone</w:t>
          </w:r>
        </w:p>
      </w:docPartBody>
    </w:docPart>
    <w:docPart>
      <w:docPartPr>
        <w:name w:val="6457F0E37ED1B74D88E6AC9F32B637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7A2664-CC8A-6B44-B172-7E3460A7B80D}"/>
      </w:docPartPr>
      <w:docPartBody>
        <w:p w:rsidR="00D6646D" w:rsidRDefault="00000000">
          <w:pPr>
            <w:pStyle w:val="6457F0E37ED1B74D88E6AC9F32B6377A"/>
          </w:pPr>
          <w:r w:rsidRPr="007A6A88">
            <w:t>(202) 555-0122</w:t>
          </w:r>
        </w:p>
      </w:docPartBody>
    </w:docPart>
    <w:docPart>
      <w:docPartPr>
        <w:name w:val="5E51C9D31629F54CAF2F853A8C662C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7EF52C-0269-344E-B994-31A4570A48F2}"/>
      </w:docPartPr>
      <w:docPartBody>
        <w:p w:rsidR="00D6646D" w:rsidRDefault="00000000">
          <w:pPr>
            <w:pStyle w:val="5E51C9D31629F54CAF2F853A8C662C5C"/>
          </w:pPr>
          <w:r w:rsidRPr="007A6A88">
            <w:rPr>
              <w:lang w:val="fr-FR"/>
            </w:rPr>
            <w:t>Email</w:t>
          </w:r>
        </w:p>
      </w:docPartBody>
    </w:docPart>
    <w:docPart>
      <w:docPartPr>
        <w:name w:val="DDC715F56490A84DA04820B23851B6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2E52B4-27B3-E343-996C-DD88155E7B36}"/>
      </w:docPartPr>
      <w:docPartBody>
        <w:p w:rsidR="00D6646D" w:rsidRDefault="00000000">
          <w:pPr>
            <w:pStyle w:val="DDC715F56490A84DA04820B23851B672"/>
          </w:pPr>
          <w:r w:rsidRPr="007A6A88">
            <w:t>jordan@example.com</w:t>
          </w:r>
        </w:p>
      </w:docPartBody>
    </w:docPart>
    <w:docPart>
      <w:docPartPr>
        <w:name w:val="F5A97C4F5A63C448AEB6348B946DD8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F47C51-6E7E-7F4A-B2AE-14B384F3FC89}"/>
      </w:docPartPr>
      <w:docPartBody>
        <w:p w:rsidR="00D6646D" w:rsidRDefault="00000000">
          <w:pPr>
            <w:pStyle w:val="F5A97C4F5A63C448AEB6348B946DD8BE"/>
          </w:pPr>
          <w:r w:rsidRPr="007A6A88">
            <w:rPr>
              <w:lang w:val="fr-FR"/>
            </w:rPr>
            <w:t>Website</w:t>
          </w:r>
        </w:p>
      </w:docPartBody>
    </w:docPart>
    <w:docPart>
      <w:docPartPr>
        <w:name w:val="6EB467AC750D1B4AB04B9890D46E08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448533-F5E9-3746-9D51-882E4AA18079}"/>
      </w:docPartPr>
      <w:docPartBody>
        <w:p w:rsidR="00D6646D" w:rsidRDefault="00000000">
          <w:pPr>
            <w:pStyle w:val="6EB467AC750D1B4AB04B9890D46E08C4"/>
          </w:pPr>
          <w:r w:rsidRPr="001B04C7">
            <w:t>Experience</w:t>
          </w:r>
        </w:p>
      </w:docPartBody>
    </w:docPart>
    <w:docPart>
      <w:docPartPr>
        <w:name w:val="A5E5C83BE25A6C45B8FE475DC198B7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8A44C9-7727-404B-9AA2-90107908C29D}"/>
      </w:docPartPr>
      <w:docPartBody>
        <w:p w:rsidR="00D6646D" w:rsidRDefault="00000000">
          <w:pPr>
            <w:pStyle w:val="A5E5C83BE25A6C45B8FE475DC198B7EE"/>
          </w:pPr>
          <w:r w:rsidRPr="007A6A88">
            <w:t xml:space="preserve">20XX </w:t>
          </w:r>
          <w:r w:rsidRPr="007918FE">
            <w:t>–</w:t>
          </w:r>
          <w:r w:rsidRPr="007A6A88">
            <w:t xml:space="preserve"> present</w:t>
          </w:r>
        </w:p>
      </w:docPartBody>
    </w:docPart>
    <w:docPart>
      <w:docPartPr>
        <w:name w:val="21A9C376558AC04499499ED7266D6A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7C4C50-1C44-5348-BFA6-EF45F990D86A}"/>
      </w:docPartPr>
      <w:docPartBody>
        <w:p w:rsidR="00D6646D" w:rsidRDefault="00000000">
          <w:pPr>
            <w:pStyle w:val="21A9C376558AC04499499ED7266D6A81"/>
          </w:pPr>
          <w:r w:rsidRPr="00246839">
            <w:t>Woodworker</w:t>
          </w:r>
        </w:p>
      </w:docPartBody>
    </w:docPart>
    <w:docPart>
      <w:docPartPr>
        <w:name w:val="0EB62DDFD348B745927F2CE31690C2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F40004-81AA-3546-B851-620F41FBD0A5}"/>
      </w:docPartPr>
      <w:docPartBody>
        <w:p w:rsidR="00D6646D" w:rsidRDefault="00000000">
          <w:pPr>
            <w:pStyle w:val="0EB62DDFD348B745927F2CE31690C266"/>
          </w:pPr>
          <w:r>
            <w:t xml:space="preserve">Sand + Polish </w:t>
          </w:r>
          <w:r w:rsidRPr="00246839">
            <w:t>Contractors</w:t>
          </w:r>
        </w:p>
      </w:docPartBody>
    </w:docPart>
    <w:docPart>
      <w:docPartPr>
        <w:name w:val="B80471EB9648AF49B410A3AF1C4EBA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BB2162-DCE8-9440-B041-6B6432004598}"/>
      </w:docPartPr>
      <w:docPartBody>
        <w:p w:rsidR="00D6646D" w:rsidRDefault="00000000">
          <w:pPr>
            <w:pStyle w:val="B80471EB9648AF49B410A3AF1C4EBAB4"/>
          </w:pPr>
          <w:r w:rsidRPr="00D05881">
            <w:t xml:space="preserve">Boston, </w:t>
          </w:r>
          <w:r w:rsidRPr="00246839">
            <w:t>MA</w:t>
          </w:r>
        </w:p>
      </w:docPartBody>
    </w:docPart>
    <w:docPart>
      <w:docPartPr>
        <w:name w:val="388B641483E2564BAB50710AE3115B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4D0A7E-D5A2-254D-9B97-79DD6A724861}"/>
      </w:docPartPr>
      <w:docPartBody>
        <w:p w:rsidR="00D6646D" w:rsidRDefault="00000000">
          <w:pPr>
            <w:pStyle w:val="388B641483E2564BAB50710AE3115B1A"/>
          </w:pPr>
          <w:r w:rsidRPr="007A6A88">
            <w:t>Collaborated with clients to design and build custom furniture pieces, including chairs, tables, and bookcases</w:t>
          </w:r>
        </w:p>
      </w:docPartBody>
    </w:docPart>
    <w:docPart>
      <w:docPartPr>
        <w:name w:val="4BE32B5D8A6CFD4082A0A95F26D669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D055C2-8BC6-1841-B782-74E6CAC31449}"/>
      </w:docPartPr>
      <w:docPartBody>
        <w:p w:rsidR="00D6646D" w:rsidRDefault="00000000">
          <w:pPr>
            <w:pStyle w:val="4BE32B5D8A6CFD4082A0A95F26D6691C"/>
          </w:pPr>
          <w:r w:rsidRPr="007A6A88">
            <w:t xml:space="preserve">Operated various woodworking tools and machinery to cut, shape, </w:t>
          </w:r>
          <w:r w:rsidRPr="007A6A88">
            <w:br/>
            <w:t>and sand wood</w:t>
          </w:r>
        </w:p>
      </w:docPartBody>
    </w:docPart>
    <w:docPart>
      <w:docPartPr>
        <w:name w:val="76E50643A154A84CAE01590D02DF06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0A9E56-2410-5A4C-8222-0EA207713797}"/>
      </w:docPartPr>
      <w:docPartBody>
        <w:p w:rsidR="00D6646D" w:rsidRDefault="00000000">
          <w:pPr>
            <w:pStyle w:val="76E50643A154A84CAE01590D02DF0622"/>
          </w:pPr>
          <w:r w:rsidRPr="007A6A88">
            <w:t>Maintained a clean and organized workshop environment</w:t>
          </w:r>
        </w:p>
      </w:docPartBody>
    </w:docPart>
    <w:docPart>
      <w:docPartPr>
        <w:name w:val="D6744F22CF0B2248A8575159DED575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DDAB30-1718-5342-909A-6F4E7F8FE12E}"/>
      </w:docPartPr>
      <w:docPartBody>
        <w:p w:rsidR="00D6646D" w:rsidRDefault="00000000">
          <w:pPr>
            <w:pStyle w:val="D6744F22CF0B2248A8575159DED575E2"/>
          </w:pPr>
          <w:r w:rsidRPr="007A6A88">
            <w:t xml:space="preserve">Demonstrated strong attention to detail and precision in all aspects </w:t>
          </w:r>
          <w:r w:rsidRPr="007A6A88">
            <w:br/>
            <w:t>of the woodworking process</w:t>
          </w:r>
        </w:p>
      </w:docPartBody>
    </w:docPart>
    <w:docPart>
      <w:docPartPr>
        <w:name w:val="56227C6751E9E84CA7889330F5D17D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0CF445-6863-B54A-A44C-6BFF79B2DCE2}"/>
      </w:docPartPr>
      <w:docPartBody>
        <w:p w:rsidR="00D6646D" w:rsidRDefault="00000000">
          <w:pPr>
            <w:pStyle w:val="56227C6751E9E84CA7889330F5D17DF3"/>
          </w:pPr>
          <w:r w:rsidRPr="007A6A88">
            <w:t>Consistently met project deadlines and exceeded client expectations</w:t>
          </w:r>
        </w:p>
      </w:docPartBody>
    </w:docPart>
    <w:docPart>
      <w:docPartPr>
        <w:name w:val="7C2307C392321545977BB0B4611E62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991644-47BF-BB46-AB9B-D53699D85261}"/>
      </w:docPartPr>
      <w:docPartBody>
        <w:p w:rsidR="00D6646D" w:rsidRDefault="00000000">
          <w:pPr>
            <w:pStyle w:val="7C2307C392321545977BB0B4611E6237"/>
          </w:pPr>
          <w:r w:rsidRPr="00D05881">
            <w:t>20</w:t>
          </w:r>
          <w:r>
            <w:t>XX</w:t>
          </w:r>
          <w:r w:rsidRPr="00D05881">
            <w:t xml:space="preserve"> – 20</w:t>
          </w:r>
          <w:r>
            <w:t>XX</w:t>
          </w:r>
        </w:p>
      </w:docPartBody>
    </w:docPart>
    <w:docPart>
      <w:docPartPr>
        <w:name w:val="59868BDDFF4975428A99A8DE5416F9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44D66C-4258-0649-9F1D-E89AA1A4D592}"/>
      </w:docPartPr>
      <w:docPartBody>
        <w:p w:rsidR="00D6646D" w:rsidRDefault="00000000">
          <w:pPr>
            <w:pStyle w:val="59868BDDFF4975428A99A8DE5416F93C"/>
          </w:pPr>
          <w:r w:rsidRPr="00D05881">
            <w:t>Woodworker</w:t>
          </w:r>
        </w:p>
      </w:docPartBody>
    </w:docPart>
    <w:docPart>
      <w:docPartPr>
        <w:name w:val="E337A9C54CF3DB45B407C4E293CBB3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7C8500-8E2D-C940-9F95-23A685C8D462}"/>
      </w:docPartPr>
      <w:docPartBody>
        <w:p w:rsidR="00D6646D" w:rsidRDefault="00000000">
          <w:pPr>
            <w:pStyle w:val="E337A9C54CF3DB45B407C4E293CBB331"/>
          </w:pPr>
          <w:r w:rsidRPr="00D05881">
            <w:t>Demo and Build Construction, LLC</w:t>
          </w:r>
        </w:p>
      </w:docPartBody>
    </w:docPart>
    <w:docPart>
      <w:docPartPr>
        <w:name w:val="D6CE287B9DF7594787FA672B4B406C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5C3345-309F-8043-8762-71A92C38B27B}"/>
      </w:docPartPr>
      <w:docPartBody>
        <w:p w:rsidR="00D6646D" w:rsidRDefault="00000000">
          <w:pPr>
            <w:pStyle w:val="D6CE287B9DF7594787FA672B4B406CA5"/>
          </w:pPr>
          <w:r w:rsidRPr="00D05881">
            <w:t>Boston, MA</w:t>
          </w:r>
        </w:p>
      </w:docPartBody>
    </w:docPart>
    <w:docPart>
      <w:docPartPr>
        <w:name w:val="49043A7FA41E3947896BAFA56A9AC3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3D49BC-53D8-C64A-B668-D627A19D19F9}"/>
      </w:docPartPr>
      <w:docPartBody>
        <w:p w:rsidR="00D6646D" w:rsidRDefault="00000000">
          <w:pPr>
            <w:pStyle w:val="49043A7FA41E3947896BAFA56A9AC3A0"/>
          </w:pPr>
          <w:r w:rsidRPr="00D05881">
            <w:t>Assisted senior woodworkers in building and installing cabinetry and custom furniture pieces</w:t>
          </w:r>
        </w:p>
      </w:docPartBody>
    </w:docPart>
    <w:docPart>
      <w:docPartPr>
        <w:name w:val="B7C1DB3E8ED138479EAE9EC6285561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048B57-45F3-CC46-8359-3E2B6EC794EF}"/>
      </w:docPartPr>
      <w:docPartBody>
        <w:p w:rsidR="00D6646D" w:rsidRDefault="00000000">
          <w:pPr>
            <w:pStyle w:val="B7C1DB3E8ED138479EAE9EC628556197"/>
          </w:pPr>
          <w:r w:rsidRPr="00D05881">
            <w:t>Operated woodworking tools and machinery under the supervision of senior woodworkers</w:t>
          </w:r>
        </w:p>
      </w:docPartBody>
    </w:docPart>
    <w:docPart>
      <w:docPartPr>
        <w:name w:val="5A9B015B5760D54C9B65EB48382B8E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54DFE0-6744-B342-BB5D-DCC1E122BA4A}"/>
      </w:docPartPr>
      <w:docPartBody>
        <w:p w:rsidR="00D6646D" w:rsidRDefault="00000000">
          <w:pPr>
            <w:pStyle w:val="5A9B015B5760D54C9B65EB48382B8E6F"/>
          </w:pPr>
          <w:r w:rsidRPr="00D05881">
            <w:t>Learned to read and interpret blueprints and schematics</w:t>
          </w:r>
        </w:p>
      </w:docPartBody>
    </w:docPart>
    <w:docPart>
      <w:docPartPr>
        <w:name w:val="9E8E9B826079BA4BBBB04ED91BE7B3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20BCD4-CED0-0C42-8939-8D33AEBBF44F}"/>
      </w:docPartPr>
      <w:docPartBody>
        <w:p w:rsidR="00D6646D" w:rsidRDefault="00000000">
          <w:pPr>
            <w:pStyle w:val="9E8E9B826079BA4BBBB04ED91BE7B307"/>
          </w:pPr>
          <w:r w:rsidRPr="00D05881">
            <w:t>Gained knowledge of different types of wood and their characteristics</w:t>
          </w:r>
        </w:p>
      </w:docPartBody>
    </w:docPart>
    <w:docPart>
      <w:docPartPr>
        <w:name w:val="9E6888186C52904F9B76A00575112A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5393FD-5122-D84B-92A5-60D357AF826B}"/>
      </w:docPartPr>
      <w:docPartBody>
        <w:p w:rsidR="00D6646D" w:rsidRDefault="00000000">
          <w:pPr>
            <w:pStyle w:val="9E6888186C52904F9B76A00575112A2C"/>
          </w:pPr>
          <w:r w:rsidRPr="00B14057">
            <w:t>Education</w:t>
          </w:r>
        </w:p>
      </w:docPartBody>
    </w:docPart>
    <w:docPart>
      <w:docPartPr>
        <w:name w:val="B772D6052925844AB694886B87238C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E02A56-1496-AF40-898A-F8C34B69C9E7}"/>
      </w:docPartPr>
      <w:docPartBody>
        <w:p w:rsidR="00D6646D" w:rsidRDefault="00000000">
          <w:pPr>
            <w:pStyle w:val="B772D6052925844AB694886B87238C55"/>
          </w:pPr>
          <w:r w:rsidRPr="007A6A88">
            <w:t>Clover College of the Arts</w:t>
          </w:r>
        </w:p>
      </w:docPartBody>
    </w:docPart>
    <w:docPart>
      <w:docPartPr>
        <w:name w:val="C6B2560378682C4DA97FE2CB2BC5AC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3AEDC9-70D9-724E-B581-6FFFDDCD862F}"/>
      </w:docPartPr>
      <w:docPartBody>
        <w:p w:rsidR="00D6646D" w:rsidRDefault="00000000">
          <w:pPr>
            <w:pStyle w:val="C6B2560378682C4DA97FE2CB2BC5ACA4"/>
          </w:pPr>
          <w:r w:rsidRPr="007A6A88">
            <w:t>Boston, MA</w:t>
          </w:r>
        </w:p>
      </w:docPartBody>
    </w:docPart>
    <w:docPart>
      <w:docPartPr>
        <w:name w:val="329F2177580C9B45B72EA901A7B7FF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8836EB-B140-194F-A82A-146426F29BCB}"/>
      </w:docPartPr>
      <w:docPartBody>
        <w:p w:rsidR="00D6646D" w:rsidRDefault="00000000">
          <w:pPr>
            <w:pStyle w:val="329F2177580C9B45B72EA901A7B7FFA5"/>
          </w:pPr>
          <w:r w:rsidRPr="00246839">
            <w:rPr>
              <w:rStyle w:val="Heading2Char"/>
            </w:rPr>
            <w:t>June 20XX</w:t>
          </w:r>
        </w:p>
      </w:docPartBody>
    </w:docPart>
    <w:docPart>
      <w:docPartPr>
        <w:name w:val="F8A214E8D77D6541853D2E61A9045C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A6490E-CBAB-0E43-8717-A321666DB4A1}"/>
      </w:docPartPr>
      <w:docPartBody>
        <w:p w:rsidR="00D6646D" w:rsidRDefault="00000000">
          <w:pPr>
            <w:pStyle w:val="F8A214E8D77D6541853D2E61A9045CAA"/>
          </w:pPr>
          <w:r w:rsidRPr="00D05881">
            <w:t>Certificate in Woodworking</w:t>
          </w:r>
        </w:p>
      </w:docPartBody>
    </w:docPart>
    <w:docPart>
      <w:docPartPr>
        <w:name w:val="2328C6E9440848439CBB7B5D4698C9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F73AB0-6CCE-734C-8204-880CA5B0EA28}"/>
      </w:docPartPr>
      <w:docPartBody>
        <w:p w:rsidR="00D6646D" w:rsidRDefault="00000000">
          <w:pPr>
            <w:pStyle w:val="2328C6E9440848439CBB7B5D4698C9C9"/>
          </w:pPr>
          <w:r w:rsidRPr="00246839">
            <w:rPr>
              <w:rStyle w:val="Heading2Char"/>
            </w:rPr>
            <w:t>June 20XX</w:t>
          </w:r>
        </w:p>
      </w:docPartBody>
    </w:docPart>
    <w:docPart>
      <w:docPartPr>
        <w:name w:val="E313AAE89DDE754EB239BD5170C7E3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DEE0FE-FA23-DD47-A17A-5C50B6C72223}"/>
      </w:docPartPr>
      <w:docPartBody>
        <w:p w:rsidR="00D6646D" w:rsidRDefault="00000000">
          <w:pPr>
            <w:pStyle w:val="E313AAE89DDE754EB239BD5170C7E38D"/>
          </w:pPr>
          <w:r w:rsidRPr="007A6A88">
            <w:t>Associate of Applied Science in Wood Technology</w:t>
          </w:r>
        </w:p>
      </w:docPartBody>
    </w:docPart>
    <w:docPart>
      <w:docPartPr>
        <w:name w:val="7A7CD5886DC224468B65424990601B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C5C0D2-66BC-6E47-AC96-88973243E62D}"/>
      </w:docPartPr>
      <w:docPartBody>
        <w:p w:rsidR="00D6646D" w:rsidRDefault="00000000">
          <w:pPr>
            <w:pStyle w:val="7A7CD5886DC224468B65424990601B4E"/>
          </w:pPr>
          <w:r w:rsidRPr="000473E0">
            <w:t>Key skills and characteristics</w:t>
          </w:r>
        </w:p>
      </w:docPartBody>
    </w:docPart>
    <w:docPart>
      <w:docPartPr>
        <w:name w:val="7FDE180EB9C298489252602CF34661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B2D7E5-1D05-0643-958E-EE4612A0CB1D}"/>
      </w:docPartPr>
      <w:docPartBody>
        <w:p w:rsidR="00D6646D" w:rsidRDefault="00000000">
          <w:pPr>
            <w:pStyle w:val="7FDE180EB9C298489252602CF3466162"/>
          </w:pPr>
          <w:r w:rsidRPr="00D05881">
            <w:t xml:space="preserve">Proficient in using hand and power tools such as saws, drills, sanders, </w:t>
          </w:r>
          <w:r>
            <w:br/>
          </w:r>
          <w:r w:rsidRPr="00D05881">
            <w:t>and routers</w:t>
          </w:r>
        </w:p>
      </w:docPartBody>
    </w:docPart>
    <w:docPart>
      <w:docPartPr>
        <w:name w:val="8826085C14D27D44B4844F47677C00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C7C2EF-6926-9846-9398-F50697F9BB48}"/>
      </w:docPartPr>
      <w:docPartBody>
        <w:p w:rsidR="00D6646D" w:rsidRDefault="00000000">
          <w:pPr>
            <w:pStyle w:val="8826085C14D27D44B4844F47677C0058"/>
          </w:pPr>
          <w:r w:rsidRPr="00D05881">
            <w:t>Skilled in reading and interpreting blueprints and schematics</w:t>
          </w:r>
        </w:p>
      </w:docPartBody>
    </w:docPart>
    <w:docPart>
      <w:docPartPr>
        <w:name w:val="39804C7ED0406C4A84AFCCEDAD1D9F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2B9E13-9259-B044-9C14-0AEE5F864D70}"/>
      </w:docPartPr>
      <w:docPartBody>
        <w:p w:rsidR="00D6646D" w:rsidRDefault="00000000">
          <w:pPr>
            <w:pStyle w:val="39804C7ED0406C4A84AFCCEDAD1D9F87"/>
          </w:pPr>
          <w:r w:rsidRPr="00D05881">
            <w:t>Experienced in designing and building custom furniture and cabinetry</w:t>
          </w:r>
        </w:p>
      </w:docPartBody>
    </w:docPart>
    <w:docPart>
      <w:docPartPr>
        <w:name w:val="02F2D35FE22DF44EA972DB20CFBF24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647192-347E-5344-B426-BC00793319E3}"/>
      </w:docPartPr>
      <w:docPartBody>
        <w:p w:rsidR="00D6646D" w:rsidRDefault="00000000">
          <w:pPr>
            <w:pStyle w:val="02F2D35FE22DF44EA972DB20CFBF24CE"/>
          </w:pPr>
          <w:r w:rsidRPr="00D05881">
            <w:t>Knowledgeable in different types of wood and their characteristics</w:t>
          </w:r>
        </w:p>
      </w:docPartBody>
    </w:docPart>
    <w:docPart>
      <w:docPartPr>
        <w:name w:val="A84B98E0CE4DB2448844FA21DD44FC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B357F3-A24B-A849-ADD8-A3C23A37F055}"/>
      </w:docPartPr>
      <w:docPartBody>
        <w:p w:rsidR="00D6646D" w:rsidRDefault="00000000">
          <w:pPr>
            <w:pStyle w:val="A84B98E0CE4DB2448844FA21DD44FC69"/>
          </w:pPr>
          <w:r w:rsidRPr="00D05881">
            <w:t>Strong attention to detail and ability to produce high-quality work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Times">
    <w:altName w:val="Sylfaen"/>
    <w:panose1 w:val="00000500000000020000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010B"/>
    <w:rsid w:val="00023919"/>
    <w:rsid w:val="0065010B"/>
    <w:rsid w:val="00D66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NL" w:eastAsia="en-GB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1"/>
    <w:qFormat/>
    <w:pPr>
      <w:keepNext/>
      <w:spacing w:before="240"/>
      <w:outlineLvl w:val="1"/>
    </w:pPr>
    <w:rPr>
      <w:rFonts w:eastAsiaTheme="minorHAnsi"/>
      <w:b/>
      <w:bCs/>
      <w:kern w:val="0"/>
      <w:sz w:val="20"/>
      <w:szCs w:val="32"/>
      <w:lang w:val="en-US" w:eastAsia="zh-CN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63FF3F6380BFA46839863D644C97404">
    <w:name w:val="E63FF3F6380BFA46839863D644C97404"/>
  </w:style>
  <w:style w:type="paragraph" w:customStyle="1" w:styleId="9329318561731E42B7F95D5A2EBEB627">
    <w:name w:val="9329318561731E42B7F95D5A2EBEB627"/>
  </w:style>
  <w:style w:type="paragraph" w:customStyle="1" w:styleId="0BBE9333D1590849AE70A562FE6360BC">
    <w:name w:val="0BBE9333D1590849AE70A562FE6360BC"/>
  </w:style>
  <w:style w:type="paragraph" w:customStyle="1" w:styleId="D99FDB38EE3BD9409E6E095E2019A1A3">
    <w:name w:val="D99FDB38EE3BD9409E6E095E2019A1A3"/>
  </w:style>
  <w:style w:type="paragraph" w:customStyle="1" w:styleId="B156C090769B624DAD1980BE014C6313">
    <w:name w:val="B156C090769B624DAD1980BE014C6313"/>
  </w:style>
  <w:style w:type="paragraph" w:customStyle="1" w:styleId="1DE09AF3388B8C4C867986A90671BDFC">
    <w:name w:val="1DE09AF3388B8C4C867986A90671BDFC"/>
  </w:style>
  <w:style w:type="paragraph" w:customStyle="1" w:styleId="6457F0E37ED1B74D88E6AC9F32B6377A">
    <w:name w:val="6457F0E37ED1B74D88E6AC9F32B6377A"/>
  </w:style>
  <w:style w:type="paragraph" w:customStyle="1" w:styleId="5E51C9D31629F54CAF2F853A8C662C5C">
    <w:name w:val="5E51C9D31629F54CAF2F853A8C662C5C"/>
  </w:style>
  <w:style w:type="paragraph" w:customStyle="1" w:styleId="DDC715F56490A84DA04820B23851B672">
    <w:name w:val="DDC715F56490A84DA04820B23851B672"/>
  </w:style>
  <w:style w:type="paragraph" w:customStyle="1" w:styleId="F5A97C4F5A63C448AEB6348B946DD8BE">
    <w:name w:val="F5A97C4F5A63C448AEB6348B946DD8BE"/>
  </w:style>
  <w:style w:type="paragraph" w:customStyle="1" w:styleId="1FE2AF8412428A438501A26B394C3B35">
    <w:name w:val="1FE2AF8412428A438501A26B394C3B35"/>
  </w:style>
  <w:style w:type="paragraph" w:customStyle="1" w:styleId="6EB467AC750D1B4AB04B9890D46E08C4">
    <w:name w:val="6EB467AC750D1B4AB04B9890D46E08C4"/>
  </w:style>
  <w:style w:type="paragraph" w:customStyle="1" w:styleId="A5E5C83BE25A6C45B8FE475DC198B7EE">
    <w:name w:val="A5E5C83BE25A6C45B8FE475DC198B7EE"/>
  </w:style>
  <w:style w:type="paragraph" w:customStyle="1" w:styleId="21A9C376558AC04499499ED7266D6A81">
    <w:name w:val="21A9C376558AC04499499ED7266D6A81"/>
  </w:style>
  <w:style w:type="paragraph" w:customStyle="1" w:styleId="0EB62DDFD348B745927F2CE31690C266">
    <w:name w:val="0EB62DDFD348B745927F2CE31690C266"/>
  </w:style>
  <w:style w:type="paragraph" w:customStyle="1" w:styleId="B80471EB9648AF49B410A3AF1C4EBAB4">
    <w:name w:val="B80471EB9648AF49B410A3AF1C4EBAB4"/>
  </w:style>
  <w:style w:type="paragraph" w:customStyle="1" w:styleId="388B641483E2564BAB50710AE3115B1A">
    <w:name w:val="388B641483E2564BAB50710AE3115B1A"/>
  </w:style>
  <w:style w:type="paragraph" w:customStyle="1" w:styleId="4BE32B5D8A6CFD4082A0A95F26D6691C">
    <w:name w:val="4BE32B5D8A6CFD4082A0A95F26D6691C"/>
  </w:style>
  <w:style w:type="paragraph" w:customStyle="1" w:styleId="76E50643A154A84CAE01590D02DF0622">
    <w:name w:val="76E50643A154A84CAE01590D02DF0622"/>
  </w:style>
  <w:style w:type="paragraph" w:customStyle="1" w:styleId="D6744F22CF0B2248A8575159DED575E2">
    <w:name w:val="D6744F22CF0B2248A8575159DED575E2"/>
  </w:style>
  <w:style w:type="paragraph" w:customStyle="1" w:styleId="56227C6751E9E84CA7889330F5D17DF3">
    <w:name w:val="56227C6751E9E84CA7889330F5D17DF3"/>
  </w:style>
  <w:style w:type="paragraph" w:customStyle="1" w:styleId="7C2307C392321545977BB0B4611E6237">
    <w:name w:val="7C2307C392321545977BB0B4611E6237"/>
  </w:style>
  <w:style w:type="paragraph" w:customStyle="1" w:styleId="59868BDDFF4975428A99A8DE5416F93C">
    <w:name w:val="59868BDDFF4975428A99A8DE5416F93C"/>
  </w:style>
  <w:style w:type="paragraph" w:customStyle="1" w:styleId="E337A9C54CF3DB45B407C4E293CBB331">
    <w:name w:val="E337A9C54CF3DB45B407C4E293CBB331"/>
  </w:style>
  <w:style w:type="paragraph" w:customStyle="1" w:styleId="D6CE287B9DF7594787FA672B4B406CA5">
    <w:name w:val="D6CE287B9DF7594787FA672B4B406CA5"/>
  </w:style>
  <w:style w:type="paragraph" w:customStyle="1" w:styleId="49043A7FA41E3947896BAFA56A9AC3A0">
    <w:name w:val="49043A7FA41E3947896BAFA56A9AC3A0"/>
  </w:style>
  <w:style w:type="paragraph" w:customStyle="1" w:styleId="B7C1DB3E8ED138479EAE9EC628556197">
    <w:name w:val="B7C1DB3E8ED138479EAE9EC628556197"/>
  </w:style>
  <w:style w:type="paragraph" w:customStyle="1" w:styleId="5A9B015B5760D54C9B65EB48382B8E6F">
    <w:name w:val="5A9B015B5760D54C9B65EB48382B8E6F"/>
  </w:style>
  <w:style w:type="paragraph" w:customStyle="1" w:styleId="9E8E9B826079BA4BBBB04ED91BE7B307">
    <w:name w:val="9E8E9B826079BA4BBBB04ED91BE7B307"/>
  </w:style>
  <w:style w:type="paragraph" w:customStyle="1" w:styleId="9E6888186C52904F9B76A00575112A2C">
    <w:name w:val="9E6888186C52904F9B76A00575112A2C"/>
  </w:style>
  <w:style w:type="paragraph" w:customStyle="1" w:styleId="B772D6052925844AB694886B87238C55">
    <w:name w:val="B772D6052925844AB694886B87238C55"/>
  </w:style>
  <w:style w:type="paragraph" w:customStyle="1" w:styleId="C6B2560378682C4DA97FE2CB2BC5ACA4">
    <w:name w:val="C6B2560378682C4DA97FE2CB2BC5ACA4"/>
  </w:style>
  <w:style w:type="character" w:customStyle="1" w:styleId="Heading2Char">
    <w:name w:val="Heading 2 Char"/>
    <w:basedOn w:val="DefaultParagraphFont"/>
    <w:link w:val="Heading2"/>
    <w:uiPriority w:val="1"/>
    <w:rPr>
      <w:rFonts w:eastAsiaTheme="minorHAnsi"/>
      <w:b/>
      <w:bCs/>
      <w:kern w:val="0"/>
      <w:sz w:val="20"/>
      <w:szCs w:val="32"/>
      <w:lang w:val="en-US" w:eastAsia="zh-CN"/>
      <w14:ligatures w14:val="none"/>
    </w:rPr>
  </w:style>
  <w:style w:type="paragraph" w:customStyle="1" w:styleId="329F2177580C9B45B72EA901A7B7FFA5">
    <w:name w:val="329F2177580C9B45B72EA901A7B7FFA5"/>
  </w:style>
  <w:style w:type="paragraph" w:customStyle="1" w:styleId="F8A214E8D77D6541853D2E61A9045CAA">
    <w:name w:val="F8A214E8D77D6541853D2E61A9045CAA"/>
  </w:style>
  <w:style w:type="paragraph" w:customStyle="1" w:styleId="2328C6E9440848439CBB7B5D4698C9C9">
    <w:name w:val="2328C6E9440848439CBB7B5D4698C9C9"/>
  </w:style>
  <w:style w:type="paragraph" w:customStyle="1" w:styleId="E313AAE89DDE754EB239BD5170C7E38D">
    <w:name w:val="E313AAE89DDE754EB239BD5170C7E38D"/>
  </w:style>
  <w:style w:type="paragraph" w:customStyle="1" w:styleId="7A7CD5886DC224468B65424990601B4E">
    <w:name w:val="7A7CD5886DC224468B65424990601B4E"/>
  </w:style>
  <w:style w:type="paragraph" w:customStyle="1" w:styleId="7FDE180EB9C298489252602CF3466162">
    <w:name w:val="7FDE180EB9C298489252602CF3466162"/>
  </w:style>
  <w:style w:type="paragraph" w:customStyle="1" w:styleId="8826085C14D27D44B4844F47677C0058">
    <w:name w:val="8826085C14D27D44B4844F47677C0058"/>
  </w:style>
  <w:style w:type="paragraph" w:customStyle="1" w:styleId="39804C7ED0406C4A84AFCCEDAD1D9F87">
    <w:name w:val="39804C7ED0406C4A84AFCCEDAD1D9F87"/>
  </w:style>
  <w:style w:type="paragraph" w:customStyle="1" w:styleId="02F2D35FE22DF44EA972DB20CFBF24CE">
    <w:name w:val="02F2D35FE22DF44EA972DB20CFBF24CE"/>
  </w:style>
  <w:style w:type="paragraph" w:customStyle="1" w:styleId="A84B98E0CE4DB2448844FA21DD44FC69">
    <w:name w:val="A84B98E0CE4DB2448844FA21DD44FC6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L02">
      <a:dk1>
        <a:srgbClr val="000000"/>
      </a:dk1>
      <a:lt1>
        <a:srgbClr val="FFFFFF"/>
      </a:lt1>
      <a:dk2>
        <a:srgbClr val="454551"/>
      </a:dk2>
      <a:lt2>
        <a:srgbClr val="D8D9DC"/>
      </a:lt2>
      <a:accent1>
        <a:srgbClr val="D14140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Custom 110">
      <a:majorFont>
        <a:latin typeface="Georgia"/>
        <a:ea typeface=""/>
        <a:cs typeface=""/>
      </a:majorFont>
      <a:minorFont>
        <a:latin typeface="Gill Sans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6" ma:contentTypeDescription="Create a new document." ma:contentTypeScope="" ma:versionID="ac37c1753acd5e330d2062ccec26ea66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3b340c7101c92c5120abd06486f94548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7503778-B3A6-4C4C-A2FD-54D8F25AEED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2.xml><?xml version="1.0" encoding="utf-8"?>
<ds:datastoreItem xmlns:ds="http://schemas.openxmlformats.org/officeDocument/2006/customXml" ds:itemID="{BCDD9CAB-7FCF-40F9-872B-97FB59BD37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A711839-19D7-4ED0-8B99-155BE0ECF6B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CDDCE46-8DFD-481C-A283-4C9DDBC80F01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Woodworking resume.dotx</Template>
  <TotalTime>0</TotalTime>
  <Pages>1</Pages>
  <Words>291</Words>
  <Characters>1651</Characters>
  <Application>Microsoft Office Word</Application>
  <DocSecurity>0</DocSecurity>
  <Lines>61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2023-10-16T15:29:00Z</dcterms:created>
  <dcterms:modified xsi:type="dcterms:W3CDTF">2023-10-17T10:06:00Z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