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18F05" w14:textId="77777777" w:rsidR="00D943A4" w:rsidRDefault="00D943A4" w:rsidP="008D0C40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0C406EC8" wp14:editId="58B8478D">
                <wp:simplePos x="0" y="0"/>
                <wp:positionH relativeFrom="page">
                  <wp:posOffset>0</wp:posOffset>
                </wp:positionH>
                <wp:positionV relativeFrom="paragraph">
                  <wp:posOffset>-342900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4475E" id="Rectangle 1731557180" o:spid="_x0000_s1026" alt="&quot;&quot;" style="position:absolute;margin-left:0;margin-top:-27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&#13;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3150"/>
        <w:gridCol w:w="360"/>
        <w:gridCol w:w="4140"/>
        <w:gridCol w:w="3130"/>
        <w:gridCol w:w="20"/>
      </w:tblGrid>
      <w:tr w:rsidR="00D943A4" w:rsidRPr="0085363C" w14:paraId="74DCEF64" w14:textId="77777777" w:rsidTr="009101C7">
        <w:trPr>
          <w:trHeight w:val="1872"/>
        </w:trPr>
        <w:tc>
          <w:tcPr>
            <w:tcW w:w="10800" w:type="dxa"/>
            <w:gridSpan w:val="5"/>
          </w:tcPr>
          <w:p w14:paraId="682880AA" w14:textId="4B2D81F7" w:rsidR="00D943A4" w:rsidRPr="00D943A4" w:rsidRDefault="001F2829" w:rsidP="00461D4A">
            <w:pPr>
              <w:pStyle w:val="Title"/>
            </w:pPr>
            <w:r>
              <w:t>Isabel</w:t>
            </w:r>
            <w:r>
              <w:br/>
              <w:t xml:space="preserve">de </w:t>
            </w:r>
            <w:r w:rsidR="009F4F78">
              <w:t>Laat</w:t>
            </w:r>
          </w:p>
        </w:tc>
      </w:tr>
      <w:tr w:rsidR="002D623F" w:rsidRPr="0085363C" w14:paraId="02BE2566" w14:textId="77777777" w:rsidTr="009101C7">
        <w:trPr>
          <w:trHeight w:val="828"/>
        </w:trPr>
        <w:tc>
          <w:tcPr>
            <w:tcW w:w="3150" w:type="dxa"/>
          </w:tcPr>
          <w:p w14:paraId="5AD8D646" w14:textId="77777777" w:rsidR="002D623F" w:rsidRPr="0085363C" w:rsidRDefault="002D623F" w:rsidP="00461D4A"/>
        </w:tc>
        <w:tc>
          <w:tcPr>
            <w:tcW w:w="360" w:type="dxa"/>
          </w:tcPr>
          <w:p w14:paraId="4BA11A83" w14:textId="77777777" w:rsidR="002D623F" w:rsidRPr="0085363C" w:rsidRDefault="002D623F" w:rsidP="00461D4A"/>
        </w:tc>
        <w:tc>
          <w:tcPr>
            <w:tcW w:w="7290" w:type="dxa"/>
            <w:gridSpan w:val="3"/>
          </w:tcPr>
          <w:p w14:paraId="7E8300AF" w14:textId="77777777" w:rsidR="002D623F" w:rsidRPr="0085363C" w:rsidRDefault="00000000" w:rsidP="009101C7">
            <w:pPr>
              <w:pStyle w:val="Heading1"/>
            </w:pPr>
            <w:sdt>
              <w:sdtPr>
                <w:id w:val="-550390437"/>
                <w:placeholder>
                  <w:docPart w:val="CD60592B27AED945BC13CFB447EDD038"/>
                </w:placeholder>
                <w:temporary/>
                <w:showingPlcHdr/>
                <w15:appearance w15:val="hidden"/>
              </w:sdtPr>
              <w:sdtContent>
                <w:r w:rsidR="009101C7" w:rsidRPr="00753C4D">
                  <w:t>June 30, 20XX</w:t>
                </w:r>
              </w:sdtContent>
            </w:sdt>
          </w:p>
        </w:tc>
      </w:tr>
      <w:tr w:rsidR="009101C7" w:rsidRPr="00F079F2" w14:paraId="7F838694" w14:textId="77777777" w:rsidTr="009101C7">
        <w:trPr>
          <w:gridAfter w:val="1"/>
          <w:wAfter w:w="20" w:type="dxa"/>
          <w:trHeight w:val="1620"/>
        </w:trPr>
        <w:tc>
          <w:tcPr>
            <w:tcW w:w="3150" w:type="dxa"/>
            <w:vMerge w:val="restart"/>
          </w:tcPr>
          <w:p w14:paraId="53AD7C37" w14:textId="6F4D031D" w:rsidR="009101C7" w:rsidRPr="00F079F2" w:rsidRDefault="009F4F78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t>Adres</w:t>
            </w:r>
          </w:p>
          <w:p w14:paraId="418332BC" w14:textId="258A726C" w:rsidR="009101C7" w:rsidRPr="00E011EF" w:rsidRDefault="009F4F78" w:rsidP="00D943A4">
            <w:proofErr w:type="spellStart"/>
            <w:r>
              <w:t>Spoorstraat</w:t>
            </w:r>
            <w:proofErr w:type="spellEnd"/>
            <w:r>
              <w:t xml:space="preserve"> 123</w:t>
            </w:r>
            <w:r>
              <w:br/>
              <w:t>1234 AB Delft</w:t>
            </w:r>
          </w:p>
          <w:p w14:paraId="613E1E3A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1898619211"/>
                <w:placeholder>
                  <w:docPart w:val="9C2695A5DF2E2844930316E2623F151B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PHONE</w:t>
                </w:r>
              </w:sdtContent>
            </w:sdt>
            <w:r w:rsidR="009101C7" w:rsidRPr="00F079F2">
              <w:t xml:space="preserve"> </w:t>
            </w:r>
          </w:p>
          <w:p w14:paraId="271A7F4C" w14:textId="4CF1B8F4" w:rsidR="009101C7" w:rsidRPr="00E011EF" w:rsidRDefault="009F4F78" w:rsidP="00D943A4">
            <w:pPr>
              <w:rPr>
                <w:sz w:val="14"/>
              </w:rPr>
            </w:pPr>
            <w:r>
              <w:t>0031674463800</w:t>
            </w:r>
          </w:p>
          <w:p w14:paraId="3E92537C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979506562"/>
                <w:placeholder>
                  <w:docPart w:val="D11D43F8CA7F1D4080F295B29E0B1500"/>
                </w:placeholder>
                <w:temporary/>
                <w:showingPlcHdr/>
                <w15:appearance w15:val="hidden"/>
              </w:sdtPr>
              <w:sdtContent>
                <w:r w:rsidR="009101C7" w:rsidRPr="00264AF7">
                  <w:t>EMAIL</w:t>
                </w:r>
              </w:sdtContent>
            </w:sdt>
            <w:r w:rsidR="009101C7" w:rsidRPr="00F079F2">
              <w:t xml:space="preserve"> </w:t>
            </w:r>
          </w:p>
          <w:p w14:paraId="0E99A3D3" w14:textId="0796C88C" w:rsidR="009101C7" w:rsidRDefault="009F4F78" w:rsidP="00D943A4">
            <w:r>
              <w:t>isabel@email.com</w:t>
            </w:r>
          </w:p>
          <w:p w14:paraId="372E9F15" w14:textId="77777777" w:rsidR="009101C7" w:rsidRPr="00F079F2" w:rsidRDefault="00000000" w:rsidP="00461D4A">
            <w:pPr>
              <w:pStyle w:val="Heading1Alt"/>
              <w:rPr>
                <w:rFonts w:ascii="Times" w:hAnsi="Times" w:cs="Times"/>
                <w:color w:val="000000"/>
              </w:rPr>
            </w:pPr>
            <w:sdt>
              <w:sdtPr>
                <w:id w:val="564461768"/>
                <w:placeholder>
                  <w:docPart w:val="3CABEA8B1B027C4DA7BF1849E77301A0"/>
                </w:placeholder>
                <w:temporary/>
                <w:showingPlcHdr/>
                <w15:appearance w15:val="hidden"/>
              </w:sdtPr>
              <w:sdtContent>
                <w:r w:rsidR="009101C7" w:rsidRPr="00D943A4">
                  <w:t>Website</w:t>
                </w:r>
              </w:sdtContent>
            </w:sdt>
            <w:r w:rsidR="009101C7" w:rsidRPr="00F079F2">
              <w:t xml:space="preserve"> </w:t>
            </w:r>
          </w:p>
          <w:p w14:paraId="1299C2C5" w14:textId="76C93649" w:rsidR="009101C7" w:rsidRPr="001F2829" w:rsidRDefault="00000000" w:rsidP="00461D4A">
            <w:hyperlink r:id="rId11" w:history="1">
              <w:r w:rsidR="009F4F78">
                <w:rPr>
                  <w:rStyle w:val="Hyperlink"/>
                  <w:color w:val="000000" w:themeColor="text1"/>
                  <w:u w:val="none"/>
                </w:rPr>
                <w:t>www.solliciteer.net</w:t>
              </w:r>
            </w:hyperlink>
          </w:p>
        </w:tc>
        <w:tc>
          <w:tcPr>
            <w:tcW w:w="360" w:type="dxa"/>
            <w:vMerge w:val="restart"/>
          </w:tcPr>
          <w:p w14:paraId="2FD1C6C0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4140" w:type="dxa"/>
            <w:tcBorders>
              <w:bottom w:val="single" w:sz="12" w:space="0" w:color="4A9A82" w:themeColor="accent3" w:themeShade="BF"/>
            </w:tcBorders>
          </w:tcPr>
          <w:p w14:paraId="1DC27CA8" w14:textId="77777777" w:rsidR="009101C7" w:rsidRPr="009101C7" w:rsidRDefault="00000000" w:rsidP="009101C7">
            <w:pPr>
              <w:pStyle w:val="Heading1Alt"/>
            </w:pPr>
            <w:sdt>
              <w:sdtPr>
                <w:id w:val="-1827656567"/>
                <w:placeholder>
                  <w:docPart w:val="B0AA1D866A60FA42A2741E71635C9938"/>
                </w:placeholder>
                <w:temporary/>
                <w:showingPlcHdr/>
                <w15:appearance w15:val="hidden"/>
              </w:sdtPr>
              <w:sdtContent>
                <w:r w:rsidR="009101C7" w:rsidRPr="009101C7">
                  <w:t>Lilli Allik</w:t>
                </w:r>
              </w:sdtContent>
            </w:sdt>
          </w:p>
          <w:p w14:paraId="493508C1" w14:textId="1478734D" w:rsidR="009101C7" w:rsidRPr="00F079F2" w:rsidRDefault="009F4F78" w:rsidP="009101C7">
            <w:r>
              <w:t>Directeur</w:t>
            </w:r>
            <w:r>
              <w:br/>
            </w:r>
            <w:proofErr w:type="spellStart"/>
            <w:r>
              <w:t>basisschool</w:t>
            </w:r>
            <w:proofErr w:type="spellEnd"/>
            <w:r>
              <w:t xml:space="preserve"> de </w:t>
            </w:r>
            <w:proofErr w:type="spellStart"/>
            <w:r>
              <w:t>Dolfijn</w:t>
            </w:r>
            <w:proofErr w:type="spellEnd"/>
          </w:p>
        </w:tc>
        <w:tc>
          <w:tcPr>
            <w:tcW w:w="3130" w:type="dxa"/>
            <w:tcBorders>
              <w:bottom w:val="single" w:sz="12" w:space="0" w:color="4A9A82" w:themeColor="accent3" w:themeShade="BF"/>
            </w:tcBorders>
          </w:tcPr>
          <w:p w14:paraId="129DB825" w14:textId="77777777" w:rsidR="009101C7" w:rsidRPr="009101C7" w:rsidRDefault="009101C7" w:rsidP="009101C7">
            <w:pPr>
              <w:pStyle w:val="Heading1Alt"/>
            </w:pPr>
          </w:p>
          <w:p w14:paraId="47AE29B9" w14:textId="7A170DCA" w:rsidR="009101C7" w:rsidRPr="00F079F2" w:rsidRDefault="009F4F78" w:rsidP="009101C7">
            <w:proofErr w:type="spellStart"/>
            <w:r>
              <w:t>Schoolstraat</w:t>
            </w:r>
            <w:proofErr w:type="spellEnd"/>
            <w:r>
              <w:t xml:space="preserve"> 123</w:t>
            </w:r>
            <w:r>
              <w:br/>
              <w:t>1234 Ab, Leersum</w:t>
            </w:r>
          </w:p>
        </w:tc>
      </w:tr>
      <w:tr w:rsidR="009101C7" w:rsidRPr="00F079F2" w14:paraId="5AED6883" w14:textId="77777777" w:rsidTr="009101C7">
        <w:trPr>
          <w:gridAfter w:val="1"/>
          <w:wAfter w:w="20" w:type="dxa"/>
          <w:trHeight w:val="6888"/>
        </w:trPr>
        <w:tc>
          <w:tcPr>
            <w:tcW w:w="3150" w:type="dxa"/>
            <w:vMerge/>
          </w:tcPr>
          <w:p w14:paraId="73CEDCF0" w14:textId="77777777" w:rsidR="009101C7" w:rsidRPr="00F079F2" w:rsidRDefault="009101C7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61FEE915" w14:textId="77777777" w:rsidR="009101C7" w:rsidRPr="00F079F2" w:rsidRDefault="009101C7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2"/>
            <w:tcBorders>
              <w:top w:val="single" w:sz="12" w:space="0" w:color="4A9A82" w:themeColor="accent3" w:themeShade="BF"/>
            </w:tcBorders>
          </w:tcPr>
          <w:p w14:paraId="0B40BB40" w14:textId="77777777" w:rsidR="009101C7" w:rsidRPr="009F4F78" w:rsidRDefault="009101C7" w:rsidP="009F4F78"/>
          <w:p w14:paraId="662805DA" w14:textId="5CEF4D40" w:rsidR="009101C7" w:rsidRDefault="009F4F78" w:rsidP="009F4F78">
            <w:proofErr w:type="spellStart"/>
            <w:r>
              <w:t>Geachte</w:t>
            </w:r>
            <w:proofErr w:type="spellEnd"/>
            <w:r>
              <w:t xml:space="preserve"> </w:t>
            </w:r>
            <w:proofErr w:type="spellStart"/>
            <w:r>
              <w:t>heer</w:t>
            </w:r>
            <w:proofErr w:type="spellEnd"/>
            <w:r>
              <w:t xml:space="preserve"> </w:t>
            </w:r>
            <w:proofErr w:type="spellStart"/>
            <w:r>
              <w:t>Allik</w:t>
            </w:r>
            <w:proofErr w:type="spellEnd"/>
          </w:p>
          <w:p w14:paraId="5543620A" w14:textId="77777777" w:rsidR="009F4F78" w:rsidRPr="009F4F78" w:rsidRDefault="009F4F78" w:rsidP="009F4F78"/>
          <w:p w14:paraId="4F9C0BF3" w14:textId="6848DDA3" w:rsidR="009101C7" w:rsidRPr="009F4F78" w:rsidRDefault="009F4F78" w:rsidP="009F4F78">
            <w:proofErr w:type="spellStart"/>
            <w:r w:rsidRPr="009F4F78">
              <w:t>Ik</w:t>
            </w:r>
            <w:proofErr w:type="spellEnd"/>
            <w:r w:rsidRPr="009F4F78">
              <w:t xml:space="preserve"> ben </w:t>
            </w:r>
            <w:proofErr w:type="spellStart"/>
            <w:r w:rsidRPr="009F4F78">
              <w:t>verheugd</w:t>
            </w:r>
            <w:proofErr w:type="spellEnd"/>
            <w:r w:rsidRPr="009F4F78">
              <w:t xml:space="preserve"> om </w:t>
            </w:r>
            <w:proofErr w:type="spellStart"/>
            <w:r w:rsidRPr="009F4F78">
              <w:t>mijn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aanvraag</w:t>
            </w:r>
            <w:proofErr w:type="spellEnd"/>
            <w:r w:rsidRPr="009F4F78">
              <w:t xml:space="preserve"> in </w:t>
            </w:r>
            <w:proofErr w:type="spellStart"/>
            <w:r w:rsidRPr="009F4F78">
              <w:t>te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dienen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voor</w:t>
            </w:r>
            <w:proofErr w:type="spellEnd"/>
            <w:r w:rsidRPr="009F4F78">
              <w:t xml:space="preserve"> de </w:t>
            </w:r>
            <w:proofErr w:type="spellStart"/>
            <w:r w:rsidRPr="009F4F78">
              <w:t>positie</w:t>
            </w:r>
            <w:proofErr w:type="spellEnd"/>
            <w:r w:rsidRPr="009F4F78">
              <w:t xml:space="preserve"> van </w:t>
            </w:r>
            <w:proofErr w:type="spellStart"/>
            <w:r w:rsidRPr="009F4F78">
              <w:t>basisschoolleraar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bij</w:t>
            </w:r>
            <w:proofErr w:type="spellEnd"/>
            <w:r w:rsidRPr="009F4F78">
              <w:t xml:space="preserve"> Emerald View Elementary. </w:t>
            </w:r>
            <w:r w:rsidRPr="009F4F78">
              <w:br/>
            </w:r>
            <w:r w:rsidRPr="009F4F78">
              <w:br/>
              <w:t xml:space="preserve">Als </w:t>
            </w:r>
            <w:proofErr w:type="spellStart"/>
            <w:r w:rsidRPr="009F4F78">
              <w:t>gepassioneerde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ervaren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opvoeder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geloof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ik</w:t>
            </w:r>
            <w:proofErr w:type="spellEnd"/>
            <w:r w:rsidRPr="009F4F78">
              <w:t xml:space="preserve"> in het </w:t>
            </w:r>
            <w:proofErr w:type="spellStart"/>
            <w:r w:rsidRPr="009F4F78">
              <w:t>creëren</w:t>
            </w:r>
            <w:proofErr w:type="spellEnd"/>
            <w:r w:rsidRPr="009F4F78">
              <w:t xml:space="preserve"> van </w:t>
            </w:r>
            <w:proofErr w:type="spellStart"/>
            <w:r w:rsidRPr="009F4F78">
              <w:t>een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positieve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inclusieve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klasomgeving</w:t>
            </w:r>
            <w:proofErr w:type="spellEnd"/>
            <w:r w:rsidRPr="009F4F78">
              <w:t xml:space="preserve"> die de </w:t>
            </w:r>
            <w:proofErr w:type="spellStart"/>
            <w:r w:rsidRPr="009F4F78">
              <w:t>academische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sociaal-emotionele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groei</w:t>
            </w:r>
            <w:proofErr w:type="spellEnd"/>
            <w:r w:rsidRPr="009F4F78">
              <w:t xml:space="preserve"> van </w:t>
            </w:r>
            <w:proofErr w:type="spellStart"/>
            <w:r w:rsidRPr="009F4F78">
              <w:t>studenten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ondersteunt</w:t>
            </w:r>
            <w:proofErr w:type="spellEnd"/>
            <w:r w:rsidRPr="009F4F78">
              <w:t xml:space="preserve">. </w:t>
            </w:r>
            <w:r w:rsidRPr="009F4F78">
              <w:br/>
            </w:r>
            <w:r w:rsidRPr="009F4F78">
              <w:br/>
            </w:r>
            <w:proofErr w:type="spellStart"/>
            <w:r w:rsidRPr="009F4F78">
              <w:t>Ik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heb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sterke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toewijding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aan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studentgericht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leren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gepersonaliseerde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instructie die</w:t>
            </w:r>
            <w:proofErr w:type="spellEnd"/>
            <w:r w:rsidRPr="009F4F78">
              <w:t xml:space="preserve"> elke student </w:t>
            </w:r>
            <w:proofErr w:type="spellStart"/>
            <w:r w:rsidRPr="009F4F78">
              <w:t>betrekt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uitdaagt</w:t>
            </w:r>
            <w:proofErr w:type="spellEnd"/>
            <w:r w:rsidRPr="009F4F78">
              <w:t xml:space="preserve">. </w:t>
            </w:r>
            <w:r w:rsidRPr="009F4F78">
              <w:br/>
            </w:r>
            <w:r w:rsidRPr="009F4F78">
              <w:br/>
            </w:r>
            <w:proofErr w:type="spellStart"/>
            <w:r w:rsidRPr="009F4F78">
              <w:t>Ik</w:t>
            </w:r>
            <w:proofErr w:type="spellEnd"/>
            <w:r w:rsidRPr="009F4F78">
              <w:t xml:space="preserve"> ben </w:t>
            </w:r>
            <w:proofErr w:type="spellStart"/>
            <w:r w:rsidRPr="009F4F78">
              <w:t>ervan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overtuigd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dat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mijn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toewijding</w:t>
            </w:r>
            <w:proofErr w:type="spellEnd"/>
            <w:r w:rsidRPr="009F4F78">
              <w:t xml:space="preserve">, </w:t>
            </w:r>
            <w:proofErr w:type="spellStart"/>
            <w:r w:rsidRPr="009F4F78">
              <w:t>creativiteit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en</w:t>
            </w:r>
            <w:proofErr w:type="spellEnd"/>
            <w:r w:rsidRPr="009F4F78">
              <w:t xml:space="preserve"> expertise </w:t>
            </w:r>
            <w:proofErr w:type="spellStart"/>
            <w:r w:rsidRPr="009F4F78">
              <w:t>mij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een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waardevolle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aanvulling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zullen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maken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voor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uw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schoolgemeenschap</w:t>
            </w:r>
            <w:proofErr w:type="spellEnd"/>
            <w:r w:rsidRPr="009F4F78">
              <w:t xml:space="preserve">. </w:t>
            </w:r>
            <w:proofErr w:type="spellStart"/>
            <w:r w:rsidRPr="009F4F78">
              <w:t>Ik</w:t>
            </w:r>
            <w:proofErr w:type="spellEnd"/>
            <w:r w:rsidRPr="009F4F78">
              <w:t xml:space="preserve"> dank u </w:t>
            </w:r>
            <w:proofErr w:type="spellStart"/>
            <w:r w:rsidRPr="009F4F78">
              <w:t>voor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uw</w:t>
            </w:r>
            <w:proofErr w:type="spellEnd"/>
            <w:r w:rsidRPr="009F4F78">
              <w:t xml:space="preserve"> </w:t>
            </w:r>
            <w:proofErr w:type="spellStart"/>
            <w:r w:rsidRPr="009F4F78">
              <w:t>aandacht</w:t>
            </w:r>
            <w:proofErr w:type="spellEnd"/>
            <w:r w:rsidRPr="009F4F78">
              <w:t>.</w:t>
            </w:r>
          </w:p>
          <w:p w14:paraId="3083364E" w14:textId="77777777" w:rsidR="009101C7" w:rsidRPr="009F4F78" w:rsidRDefault="009101C7" w:rsidP="009F4F78"/>
          <w:p w14:paraId="665DFCBE" w14:textId="73324537" w:rsidR="009101C7" w:rsidRPr="009F4F78" w:rsidRDefault="009F4F78" w:rsidP="009F4F78">
            <w:proofErr w:type="spellStart"/>
            <w:r w:rsidRPr="009F4F78">
              <w:t>Hoogachtend</w:t>
            </w:r>
            <w:proofErr w:type="spellEnd"/>
            <w:r w:rsidR="001F2829" w:rsidRPr="009F4F78">
              <w:t>,</w:t>
            </w:r>
          </w:p>
          <w:p w14:paraId="63336A72" w14:textId="77777777" w:rsidR="001F2829" w:rsidRPr="009F4F78" w:rsidRDefault="001F2829" w:rsidP="009F4F78"/>
          <w:p w14:paraId="55CAAA20" w14:textId="512C08AA" w:rsidR="001F2829" w:rsidRPr="009F4F78" w:rsidRDefault="001F2829" w:rsidP="009F4F78">
            <w:r w:rsidRPr="009F4F78">
              <w:t xml:space="preserve">Isabel de </w:t>
            </w:r>
            <w:r w:rsidR="009F4F78" w:rsidRPr="009F4F78">
              <w:t>Laat</w:t>
            </w:r>
          </w:p>
        </w:tc>
      </w:tr>
    </w:tbl>
    <w:p w14:paraId="60CF5017" w14:textId="77777777" w:rsidR="00D943A4" w:rsidRDefault="00D943A4" w:rsidP="007520D7"/>
    <w:sectPr w:rsidR="00D943A4" w:rsidSect="002D623F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0392B" w14:textId="77777777" w:rsidR="004542B9" w:rsidRDefault="004542B9" w:rsidP="0085363C">
      <w:pPr>
        <w:spacing w:line="240" w:lineRule="auto"/>
      </w:pPr>
      <w:r>
        <w:separator/>
      </w:r>
    </w:p>
  </w:endnote>
  <w:endnote w:type="continuationSeparator" w:id="0">
    <w:p w14:paraId="31BEBAA6" w14:textId="77777777" w:rsidR="004542B9" w:rsidRDefault="004542B9" w:rsidP="0085363C">
      <w:pPr>
        <w:spacing w:line="240" w:lineRule="auto"/>
      </w:pPr>
      <w:r>
        <w:continuationSeparator/>
      </w:r>
    </w:p>
  </w:endnote>
  <w:endnote w:type="continuationNotice" w:id="1">
    <w:p w14:paraId="32A93951" w14:textId="77777777" w:rsidR="004542B9" w:rsidRDefault="004542B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57C0CEB-431B-1648-B069-A10895C5D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9D0FB9D-DB39-A84C-8E3C-87A8A917F116}"/>
    <w:embedBold r:id="rId3" w:fontKey="{69E51F1E-3FB8-6245-B6E4-2FB6901F1260}"/>
    <w:embedItalic r:id="rId4" w:fontKey="{F0C4F517-E63B-C846-A10C-32A48F40E9A4}"/>
    <w:embedBoldItalic r:id="rId5" w:fontKey="{CEF15957-783F-DF42-9112-21D395196B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5E18B1A-FE4E-0343-82FC-A5B8678EF47D}"/>
    <w:embedBold r:id="rId7" w:fontKey="{E4592174-A48D-EB41-AF6C-BE3F2B451E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CF84E5BD-A5EB-2349-B529-05D726DBEB8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9C83CB20-416E-214F-A181-6A2E8FF43C6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E600C29-B9F3-E84D-8B0C-EC104EA3A36E}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  <w:embedRegular r:id="rId11" w:fontKey="{D6ED224B-7F86-B545-8C98-28735C0F1D03}"/>
    <w:embedBold r:id="rId12" w:fontKey="{50EB04E1-6521-9240-96AC-51469CA9D4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78F287E0-1839-BA42-A5C6-A156C5F8E0DF}"/>
    <w:embedBold r:id="rId14" w:fontKey="{DB3D0A31-E464-3E4F-B26F-1ECAAC431488}"/>
    <w:embedItalic r:id="rId15" w:fontKey="{4A70B8A3-D202-8145-BE02-CD9920F7E9DD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6" w:fontKey="{A6BA1BF7-8835-7542-A899-E2C0477B9196}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536F0" w14:textId="77777777" w:rsidR="004542B9" w:rsidRDefault="004542B9" w:rsidP="0085363C">
      <w:pPr>
        <w:spacing w:line="240" w:lineRule="auto"/>
      </w:pPr>
      <w:r>
        <w:separator/>
      </w:r>
    </w:p>
  </w:footnote>
  <w:footnote w:type="continuationSeparator" w:id="0">
    <w:p w14:paraId="4AF3D0E2" w14:textId="77777777" w:rsidR="004542B9" w:rsidRDefault="004542B9" w:rsidP="0085363C">
      <w:pPr>
        <w:spacing w:line="240" w:lineRule="auto"/>
      </w:pPr>
      <w:r>
        <w:continuationSeparator/>
      </w:r>
    </w:p>
  </w:footnote>
  <w:footnote w:type="continuationNotice" w:id="1">
    <w:p w14:paraId="7515316D" w14:textId="77777777" w:rsidR="004542B9" w:rsidRDefault="004542B9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CECAF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35293419">
    <w:abstractNumId w:val="12"/>
  </w:num>
  <w:num w:numId="2" w16cid:durableId="707219506">
    <w:abstractNumId w:val="8"/>
  </w:num>
  <w:num w:numId="3" w16cid:durableId="531649453">
    <w:abstractNumId w:val="16"/>
  </w:num>
  <w:num w:numId="4" w16cid:durableId="1433932103">
    <w:abstractNumId w:val="13"/>
  </w:num>
  <w:num w:numId="5" w16cid:durableId="1512914019">
    <w:abstractNumId w:val="14"/>
  </w:num>
  <w:num w:numId="6" w16cid:durableId="1600601963">
    <w:abstractNumId w:val="20"/>
  </w:num>
  <w:num w:numId="7" w16cid:durableId="624166019">
    <w:abstractNumId w:val="7"/>
  </w:num>
  <w:num w:numId="8" w16cid:durableId="1795321271">
    <w:abstractNumId w:val="11"/>
  </w:num>
  <w:num w:numId="9" w16cid:durableId="265697504">
    <w:abstractNumId w:val="18"/>
  </w:num>
  <w:num w:numId="10" w16cid:durableId="1480420789">
    <w:abstractNumId w:val="2"/>
  </w:num>
  <w:num w:numId="11" w16cid:durableId="713425866">
    <w:abstractNumId w:val="6"/>
  </w:num>
  <w:num w:numId="12" w16cid:durableId="911548897">
    <w:abstractNumId w:val="1"/>
  </w:num>
  <w:num w:numId="13" w16cid:durableId="2145847125">
    <w:abstractNumId w:val="3"/>
  </w:num>
  <w:num w:numId="14" w16cid:durableId="619918740">
    <w:abstractNumId w:val="10"/>
  </w:num>
  <w:num w:numId="15" w16cid:durableId="148525342">
    <w:abstractNumId w:val="9"/>
  </w:num>
  <w:num w:numId="16" w16cid:durableId="1279025714">
    <w:abstractNumId w:val="17"/>
  </w:num>
  <w:num w:numId="17" w16cid:durableId="2053922675">
    <w:abstractNumId w:val="4"/>
  </w:num>
  <w:num w:numId="18" w16cid:durableId="1141387398">
    <w:abstractNumId w:val="22"/>
  </w:num>
  <w:num w:numId="19" w16cid:durableId="1065563565">
    <w:abstractNumId w:val="19"/>
  </w:num>
  <w:num w:numId="20" w16cid:durableId="582491448">
    <w:abstractNumId w:val="15"/>
  </w:num>
  <w:num w:numId="21" w16cid:durableId="217086532">
    <w:abstractNumId w:val="21"/>
  </w:num>
  <w:num w:numId="22" w16cid:durableId="1638299729">
    <w:abstractNumId w:val="5"/>
  </w:num>
  <w:num w:numId="23" w16cid:durableId="176379944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F89"/>
    <w:rsid w:val="0003280C"/>
    <w:rsid w:val="00046661"/>
    <w:rsid w:val="00047702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5B8C"/>
    <w:rsid w:val="00162D53"/>
    <w:rsid w:val="001727CA"/>
    <w:rsid w:val="00187D40"/>
    <w:rsid w:val="001B1A04"/>
    <w:rsid w:val="001D4BC4"/>
    <w:rsid w:val="001F2829"/>
    <w:rsid w:val="00200FC8"/>
    <w:rsid w:val="002066CB"/>
    <w:rsid w:val="00211F82"/>
    <w:rsid w:val="00224BAA"/>
    <w:rsid w:val="00227DA4"/>
    <w:rsid w:val="00237DEC"/>
    <w:rsid w:val="0024145A"/>
    <w:rsid w:val="00252342"/>
    <w:rsid w:val="00264AF7"/>
    <w:rsid w:val="00281BB5"/>
    <w:rsid w:val="002A5DC6"/>
    <w:rsid w:val="002B58B7"/>
    <w:rsid w:val="002C56E6"/>
    <w:rsid w:val="002D623F"/>
    <w:rsid w:val="002E78C0"/>
    <w:rsid w:val="00361691"/>
    <w:rsid w:val="00361E11"/>
    <w:rsid w:val="00361F89"/>
    <w:rsid w:val="00376B65"/>
    <w:rsid w:val="00392616"/>
    <w:rsid w:val="0039390A"/>
    <w:rsid w:val="00397346"/>
    <w:rsid w:val="003F0847"/>
    <w:rsid w:val="00400435"/>
    <w:rsid w:val="0040090B"/>
    <w:rsid w:val="00406FD0"/>
    <w:rsid w:val="004275F1"/>
    <w:rsid w:val="004542B9"/>
    <w:rsid w:val="00461D4A"/>
    <w:rsid w:val="0046302A"/>
    <w:rsid w:val="00487D2D"/>
    <w:rsid w:val="00495BAE"/>
    <w:rsid w:val="004B3BCD"/>
    <w:rsid w:val="004D4190"/>
    <w:rsid w:val="004D5D62"/>
    <w:rsid w:val="005112D0"/>
    <w:rsid w:val="00533BF0"/>
    <w:rsid w:val="00577E06"/>
    <w:rsid w:val="005A3BF7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761E"/>
    <w:rsid w:val="00683861"/>
    <w:rsid w:val="006B34D0"/>
    <w:rsid w:val="007047B2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107F8"/>
    <w:rsid w:val="008110A5"/>
    <w:rsid w:val="0082043E"/>
    <w:rsid w:val="0085363C"/>
    <w:rsid w:val="008802A6"/>
    <w:rsid w:val="008954EF"/>
    <w:rsid w:val="008A0979"/>
    <w:rsid w:val="008D0C40"/>
    <w:rsid w:val="008E203A"/>
    <w:rsid w:val="008E2AA0"/>
    <w:rsid w:val="008E78A4"/>
    <w:rsid w:val="009101C7"/>
    <w:rsid w:val="0091229C"/>
    <w:rsid w:val="009124A5"/>
    <w:rsid w:val="009310B1"/>
    <w:rsid w:val="00940E73"/>
    <w:rsid w:val="0095475A"/>
    <w:rsid w:val="0098597D"/>
    <w:rsid w:val="009C5E11"/>
    <w:rsid w:val="009D5F80"/>
    <w:rsid w:val="009F0121"/>
    <w:rsid w:val="009F4F78"/>
    <w:rsid w:val="009F619A"/>
    <w:rsid w:val="009F6DDE"/>
    <w:rsid w:val="00A0111F"/>
    <w:rsid w:val="00A06747"/>
    <w:rsid w:val="00A2266E"/>
    <w:rsid w:val="00A370A8"/>
    <w:rsid w:val="00AB5275"/>
    <w:rsid w:val="00AC7F90"/>
    <w:rsid w:val="00AE2B09"/>
    <w:rsid w:val="00AF056A"/>
    <w:rsid w:val="00B62AB7"/>
    <w:rsid w:val="00B92D71"/>
    <w:rsid w:val="00B96634"/>
    <w:rsid w:val="00BA5F08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B3FAD"/>
    <w:rsid w:val="00E00971"/>
    <w:rsid w:val="00E011EF"/>
    <w:rsid w:val="00E246A5"/>
    <w:rsid w:val="00E60E6F"/>
    <w:rsid w:val="00E61C09"/>
    <w:rsid w:val="00E821D6"/>
    <w:rsid w:val="00E92F21"/>
    <w:rsid w:val="00EB3B58"/>
    <w:rsid w:val="00EC7359"/>
    <w:rsid w:val="00ED5E92"/>
    <w:rsid w:val="00ED71CF"/>
    <w:rsid w:val="00EE3054"/>
    <w:rsid w:val="00EE3EC6"/>
    <w:rsid w:val="00EE6C6F"/>
    <w:rsid w:val="00F00606"/>
    <w:rsid w:val="00F01256"/>
    <w:rsid w:val="00F079F2"/>
    <w:rsid w:val="00F47D02"/>
    <w:rsid w:val="00F53FD4"/>
    <w:rsid w:val="00FC589C"/>
    <w:rsid w:val="00FC7475"/>
    <w:rsid w:val="00FD2351"/>
    <w:rsid w:val="00FD73DB"/>
    <w:rsid w:val="00FE4301"/>
    <w:rsid w:val="00FE78A0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4CE3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61D4A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2D623F"/>
    <w:pPr>
      <w:spacing w:before="280" w:after="0" w:line="240" w:lineRule="auto"/>
      <w:outlineLvl w:val="0"/>
    </w:pPr>
    <w:rPr>
      <w:rFonts w:asciiTheme="majorHAnsi" w:hAnsiTheme="majorHAnsi"/>
      <w:b/>
      <w:caps/>
      <w:color w:val="4A9A82" w:themeColor="accent3" w:themeShade="BF"/>
      <w:sz w:val="28"/>
    </w:rPr>
  </w:style>
  <w:style w:type="paragraph" w:styleId="Heading2">
    <w:name w:val="heading 2"/>
    <w:basedOn w:val="Normal"/>
    <w:link w:val="Heading2Char"/>
    <w:uiPriority w:val="1"/>
    <w:qFormat/>
    <w:rsid w:val="00461D4A"/>
    <w:pPr>
      <w:keepNext/>
      <w:tabs>
        <w:tab w:val="left" w:pos="720"/>
        <w:tab w:val="left" w:pos="1199"/>
      </w:tabs>
      <w:spacing w:after="0"/>
      <w:outlineLvl w:val="1"/>
    </w:pPr>
    <w:rPr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461D4A"/>
    <w:pPr>
      <w:keepNext/>
      <w:tabs>
        <w:tab w:val="left" w:pos="900"/>
        <w:tab w:val="left" w:pos="1560"/>
      </w:tabs>
      <w:spacing w:after="200"/>
      <w:outlineLvl w:val="2"/>
    </w:pPr>
    <w:rPr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D623F"/>
    <w:rPr>
      <w:rFonts w:asciiTheme="majorHAnsi" w:hAnsiTheme="majorHAnsi"/>
      <w:b/>
      <w:caps/>
      <w:color w:val="4A9A82" w:themeColor="accent3" w:themeShade="BF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61D4A"/>
    <w:rPr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461D4A"/>
    <w:rPr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2D623F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character" w:customStyle="1" w:styleId="TitleChar">
    <w:name w:val="Title Char"/>
    <w:basedOn w:val="DefaultParagraphFont"/>
    <w:link w:val="Title"/>
    <w:rsid w:val="002D623F"/>
    <w:rPr>
      <w:rFonts w:asciiTheme="majorHAnsi" w:eastAsia="Times New Roman" w:hAnsiTheme="majorHAnsi" w:cs="Georgia"/>
      <w:b/>
      <w:bCs/>
      <w:color w:val="4A9A82" w:themeColor="accent3" w:themeShade="BF"/>
      <w:sz w:val="136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 w:val="0"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9101C7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 w:val="22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UnresolvedMention">
    <w:name w:val="Unresolved Mention"/>
    <w:basedOn w:val="DefaultParagraphFont"/>
    <w:uiPriority w:val="99"/>
    <w:semiHidden/>
    <w:unhideWhenUsed/>
    <w:rsid w:val="001F2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lliciteer.net/sollicitatiebrief/voorbeeld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wouterolsthoorn/Library/Containers/com.microsoft.Word/Data/Library/Application%20Support/Microsoft/Office/16.0/DTS/Search/%7b4EC8A16D-82C9-984E-8ACF-92AC9052B132%7dtf8941349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D60592B27AED945BC13CFB447EDD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44A6B-AF02-CC41-B90E-DDDE38146C18}"/>
      </w:docPartPr>
      <w:docPartBody>
        <w:p w:rsidR="0068336B" w:rsidRDefault="00000000">
          <w:pPr>
            <w:pStyle w:val="CD60592B27AED945BC13CFB447EDD038"/>
          </w:pPr>
          <w:r w:rsidRPr="00753C4D">
            <w:t>June 30, 20XX</w:t>
          </w:r>
        </w:p>
      </w:docPartBody>
    </w:docPart>
    <w:docPart>
      <w:docPartPr>
        <w:name w:val="9C2695A5DF2E2844930316E2623F1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42B47E-49B0-A944-9EAA-67F410DAEC79}"/>
      </w:docPartPr>
      <w:docPartBody>
        <w:p w:rsidR="0068336B" w:rsidRDefault="00000000">
          <w:pPr>
            <w:pStyle w:val="9C2695A5DF2E2844930316E2623F151B"/>
          </w:pPr>
          <w:r w:rsidRPr="00D943A4">
            <w:t>PHONE</w:t>
          </w:r>
        </w:p>
      </w:docPartBody>
    </w:docPart>
    <w:docPart>
      <w:docPartPr>
        <w:name w:val="D11D43F8CA7F1D4080F295B29E0B1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FE8F0-A672-F04A-A5DE-859916EBAA5B}"/>
      </w:docPartPr>
      <w:docPartBody>
        <w:p w:rsidR="0068336B" w:rsidRDefault="00000000">
          <w:pPr>
            <w:pStyle w:val="D11D43F8CA7F1D4080F295B29E0B1500"/>
          </w:pPr>
          <w:r w:rsidRPr="00264AF7">
            <w:t>EMAIL</w:t>
          </w:r>
        </w:p>
      </w:docPartBody>
    </w:docPart>
    <w:docPart>
      <w:docPartPr>
        <w:name w:val="3CABEA8B1B027C4DA7BF1849E7730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FAE20C-5EF7-554D-B6E4-3952C140DD70}"/>
      </w:docPartPr>
      <w:docPartBody>
        <w:p w:rsidR="0068336B" w:rsidRDefault="00000000">
          <w:pPr>
            <w:pStyle w:val="3CABEA8B1B027C4DA7BF1849E77301A0"/>
          </w:pPr>
          <w:r w:rsidRPr="00D943A4">
            <w:t>Website</w:t>
          </w:r>
        </w:p>
      </w:docPartBody>
    </w:docPart>
    <w:docPart>
      <w:docPartPr>
        <w:name w:val="B0AA1D866A60FA42A2741E71635C9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8E99C9-DAC3-524D-98EA-7A564BC12019}"/>
      </w:docPartPr>
      <w:docPartBody>
        <w:p w:rsidR="0068336B" w:rsidRDefault="00000000">
          <w:pPr>
            <w:pStyle w:val="B0AA1D866A60FA42A2741E71635C9938"/>
          </w:pPr>
          <w:r w:rsidRPr="009101C7">
            <w:t>Lilli Allik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Next LT Pro Light">
    <w:panose1 w:val="020B0304020202020204"/>
    <w:charset w:val="4D"/>
    <w:family w:val="swiss"/>
    <w:pitch w:val="variable"/>
    <w:sig w:usb0="A00000EF" w:usb1="5000204B" w:usb2="00000000" w:usb3="00000000" w:csb0="000000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Times">
    <w:altName w:val="Sylfae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DC"/>
    <w:rsid w:val="000411DC"/>
    <w:rsid w:val="00086429"/>
    <w:rsid w:val="0068336B"/>
    <w:rsid w:val="00AB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L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60592B27AED945BC13CFB447EDD038">
    <w:name w:val="CD60592B27AED945BC13CFB447EDD038"/>
  </w:style>
  <w:style w:type="paragraph" w:customStyle="1" w:styleId="6FE8DD8ADAC65544ADDF1162525E5283">
    <w:name w:val="6FE8DD8ADAC65544ADDF1162525E5283"/>
  </w:style>
  <w:style w:type="paragraph" w:customStyle="1" w:styleId="C37A66469913B343A042B96538186456">
    <w:name w:val="C37A66469913B343A042B96538186456"/>
  </w:style>
  <w:style w:type="paragraph" w:customStyle="1" w:styleId="9C2695A5DF2E2844930316E2623F151B">
    <w:name w:val="9C2695A5DF2E2844930316E2623F151B"/>
  </w:style>
  <w:style w:type="paragraph" w:customStyle="1" w:styleId="9DA31D04883EAC4DB988F6BAED76B69A">
    <w:name w:val="9DA31D04883EAC4DB988F6BAED76B69A"/>
  </w:style>
  <w:style w:type="paragraph" w:customStyle="1" w:styleId="D11D43F8CA7F1D4080F295B29E0B1500">
    <w:name w:val="D11D43F8CA7F1D4080F295B29E0B1500"/>
  </w:style>
  <w:style w:type="paragraph" w:customStyle="1" w:styleId="CA1B3977D261584C897BB23F16FA0345">
    <w:name w:val="CA1B3977D261584C897BB23F16FA0345"/>
  </w:style>
  <w:style w:type="paragraph" w:customStyle="1" w:styleId="3CABEA8B1B027C4DA7BF1849E77301A0">
    <w:name w:val="3CABEA8B1B027C4DA7BF1849E77301A0"/>
  </w:style>
  <w:style w:type="paragraph" w:customStyle="1" w:styleId="B0AA1D866A60FA42A2741E71635C9938">
    <w:name w:val="B0AA1D866A60FA42A2741E71635C9938"/>
  </w:style>
  <w:style w:type="paragraph" w:customStyle="1" w:styleId="076EC3158F390A4580D46CC427D606F5">
    <w:name w:val="076EC3158F390A4580D46CC427D606F5"/>
  </w:style>
  <w:style w:type="paragraph" w:customStyle="1" w:styleId="9C40A3C7FF1F8346A38CF2287B5B7075">
    <w:name w:val="9C40A3C7FF1F8346A38CF2287B5B7075"/>
  </w:style>
  <w:style w:type="paragraph" w:customStyle="1" w:styleId="00173D7AD45F0140AA168F1B0264E05F">
    <w:name w:val="00173D7AD45F0140AA168F1B0264E05F"/>
  </w:style>
  <w:style w:type="paragraph" w:customStyle="1" w:styleId="ED7A32AF55CE9F4694A6DB451C7DEADD">
    <w:name w:val="ED7A32AF55CE9F4694A6DB451C7DEAD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68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ED91F0-A099-40F3-B72F-388F1BDA5F9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23AB776C-7145-4EB9-8C3C-CCFCF27EC9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A35FF3-BF07-49F1-A9AC-D2BF788863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F64582-DCF6-4653-8F8B-F77EBE4A91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cover letter.dotx</Template>
  <TotalTime>0</TotalTime>
  <Pages>1</Pages>
  <Words>143</Words>
  <Characters>816</Characters>
  <Application>Microsoft Office Word</Application>
  <DocSecurity>0</DocSecurity>
  <Lines>30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2023-10-23T14:35:00Z</dcterms:created>
  <dcterms:modified xsi:type="dcterms:W3CDTF">2023-10-23T14:35:00Z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